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885" w:rsidRDefault="00826885">
      <w:pPr>
        <w:pStyle w:val="ParaAttribute1"/>
        <w:contextualSpacing/>
        <w:rPr>
          <w:rFonts w:ascii="Malgun Gothic" w:eastAsia="Malgun Gothic" w:hAnsi="Malgun Gothic"/>
          <w:color w:val="000080"/>
          <w:spacing w:val="5"/>
          <w:sz w:val="52"/>
          <w:szCs w:val="52"/>
        </w:rPr>
      </w:pPr>
      <w:r>
        <w:rPr>
          <w:rStyle w:val="CharAttribute1"/>
          <w:rFonts w:eastAsia="??"/>
          <w:szCs w:val="27"/>
        </w:rPr>
        <w:t>C</w:t>
      </w:r>
      <w:r>
        <w:rPr>
          <w:rStyle w:val="CharAttribute2"/>
          <w:rFonts w:eastAsia="??"/>
          <w:szCs w:val="27"/>
        </w:rPr>
        <w:t>urr</w:t>
      </w:r>
      <w:r>
        <w:rPr>
          <w:rStyle w:val="CharAttribute3"/>
          <w:rFonts w:eastAsia="??"/>
          <w:szCs w:val="27"/>
        </w:rPr>
        <w:t>i</w:t>
      </w:r>
      <w:r>
        <w:rPr>
          <w:rStyle w:val="CharAttribute2"/>
          <w:rFonts w:eastAsia="??"/>
          <w:szCs w:val="27"/>
        </w:rPr>
        <w:t>c</w:t>
      </w:r>
      <w:r>
        <w:rPr>
          <w:rStyle w:val="CharAttribute4"/>
          <w:rFonts w:eastAsia="??"/>
          <w:spacing w:val="-1"/>
          <w:szCs w:val="27"/>
        </w:rPr>
        <w:t>u</w:t>
      </w:r>
      <w:r>
        <w:rPr>
          <w:rStyle w:val="CharAttribute2"/>
          <w:rFonts w:eastAsia="??"/>
          <w:szCs w:val="27"/>
        </w:rPr>
        <w:t>lum</w:t>
      </w:r>
      <w:r>
        <w:rPr>
          <w:rStyle w:val="CharAttribute5"/>
          <w:rFonts w:eastAsia="??"/>
          <w:szCs w:val="27"/>
        </w:rPr>
        <w:t xml:space="preserve"> v</w:t>
      </w:r>
      <w:r>
        <w:rPr>
          <w:rStyle w:val="CharAttribute4"/>
          <w:rFonts w:eastAsia="??"/>
          <w:spacing w:val="-1"/>
          <w:szCs w:val="27"/>
        </w:rPr>
        <w:t>i</w:t>
      </w:r>
      <w:r>
        <w:rPr>
          <w:rStyle w:val="CharAttribute1"/>
          <w:rFonts w:eastAsia="??"/>
          <w:szCs w:val="27"/>
        </w:rPr>
        <w:t>t</w:t>
      </w:r>
      <w:r>
        <w:rPr>
          <w:rStyle w:val="CharAttribute2"/>
          <w:rFonts w:eastAsia="??"/>
          <w:szCs w:val="27"/>
        </w:rPr>
        <w:t>ae</w:t>
      </w:r>
    </w:p>
    <w:p w:rsidR="00826885" w:rsidRDefault="00826885">
      <w:pPr>
        <w:pStyle w:val="ParaAttribute2"/>
        <w:spacing w:line="276" w:lineRule="auto"/>
        <w:rPr>
          <w:rFonts w:ascii="Arial Narrow" w:hAnsi="Arial Narrow"/>
          <w:sz w:val="32"/>
          <w:szCs w:val="32"/>
        </w:rPr>
      </w:pPr>
      <w:r>
        <w:rPr>
          <w:rStyle w:val="CharAttribute7"/>
          <w:rFonts w:eastAsia="??"/>
          <w:szCs w:val="32"/>
        </w:rPr>
        <w:t>Name</w:t>
      </w:r>
      <w:r>
        <w:rPr>
          <w:rStyle w:val="CharAttribute8"/>
          <w:rFonts w:eastAsia="??"/>
          <w:szCs w:val="32"/>
        </w:rPr>
        <w:t>;    Ahmed Abdelmunim Ahmed Ismail</w:t>
      </w:r>
    </w:p>
    <w:p w:rsidR="00826885" w:rsidRDefault="00826885">
      <w:pPr>
        <w:pStyle w:val="ParaAttribute2"/>
        <w:spacing w:line="276" w:lineRule="auto"/>
        <w:rPr>
          <w:rFonts w:ascii="Arial Narrow" w:hAnsi="Arial Narrow"/>
          <w:sz w:val="32"/>
          <w:szCs w:val="32"/>
        </w:rPr>
      </w:pPr>
      <w:r>
        <w:rPr>
          <w:rStyle w:val="CharAttribute7"/>
          <w:rFonts w:eastAsia="??"/>
          <w:szCs w:val="32"/>
        </w:rPr>
        <w:t>Sex</w:t>
      </w:r>
      <w:r>
        <w:rPr>
          <w:rStyle w:val="CharAttribute8"/>
          <w:rFonts w:eastAsia="??"/>
          <w:szCs w:val="32"/>
        </w:rPr>
        <w:t>;  Male/ single</w:t>
      </w:r>
    </w:p>
    <w:p w:rsidR="00826885" w:rsidRDefault="00826885" w:rsidP="00393C95">
      <w:pPr>
        <w:pStyle w:val="ParaAttribute2"/>
        <w:spacing w:line="276" w:lineRule="auto"/>
        <w:rPr>
          <w:rFonts w:ascii="Arial Narrow" w:hAnsi="Arial Narrow"/>
          <w:sz w:val="32"/>
          <w:szCs w:val="32"/>
        </w:rPr>
      </w:pPr>
      <w:r>
        <w:rPr>
          <w:rStyle w:val="CharAttribute7"/>
          <w:rFonts w:eastAsia="??"/>
          <w:szCs w:val="32"/>
        </w:rPr>
        <w:t>birth</w:t>
      </w:r>
      <w:r>
        <w:rPr>
          <w:rStyle w:val="CharAttribute8"/>
          <w:rFonts w:eastAsia="??"/>
          <w:szCs w:val="32"/>
        </w:rPr>
        <w:t xml:space="preserve">;   in </w:t>
      </w:r>
      <w:smartTag w:uri="urn:schemas-microsoft-com:office:smarttags" w:element="country-region">
        <w:smartTag w:uri="urn:schemas-microsoft-com:office:smarttags" w:element="place">
          <w:r>
            <w:rPr>
              <w:rStyle w:val="CharAttribute8"/>
              <w:rFonts w:eastAsia="??"/>
              <w:szCs w:val="32"/>
            </w:rPr>
            <w:t>Saudi Arabia</w:t>
          </w:r>
        </w:smartTag>
      </w:smartTag>
      <w:r>
        <w:rPr>
          <w:rStyle w:val="CharAttribute8"/>
          <w:rFonts w:eastAsia="??"/>
          <w:szCs w:val="32"/>
        </w:rPr>
        <w:t xml:space="preserve">   29 years old </w:t>
      </w:r>
    </w:p>
    <w:p w:rsidR="00826885" w:rsidRDefault="00826885">
      <w:pPr>
        <w:pStyle w:val="ParaAttribute2"/>
        <w:spacing w:line="276" w:lineRule="auto"/>
        <w:rPr>
          <w:rFonts w:ascii="Arial Narrow" w:hAnsi="Arial Narrow"/>
          <w:sz w:val="32"/>
          <w:szCs w:val="32"/>
        </w:rPr>
      </w:pPr>
      <w:r>
        <w:rPr>
          <w:rStyle w:val="CharAttribute7"/>
          <w:rFonts w:eastAsia="??"/>
          <w:szCs w:val="32"/>
        </w:rPr>
        <w:t>Nationality</w:t>
      </w:r>
      <w:r>
        <w:rPr>
          <w:rStyle w:val="CharAttribute8"/>
          <w:rFonts w:eastAsia="??"/>
          <w:szCs w:val="32"/>
        </w:rPr>
        <w:t>; Sudanese</w:t>
      </w:r>
    </w:p>
    <w:p w:rsidR="00826885" w:rsidRDefault="00826885">
      <w:pPr>
        <w:pStyle w:val="ParaAttribute2"/>
        <w:spacing w:line="276" w:lineRule="auto"/>
        <w:rPr>
          <w:rFonts w:ascii="Arial Narrow" w:hAnsi="Arial Narrow"/>
          <w:sz w:val="32"/>
          <w:szCs w:val="32"/>
        </w:rPr>
      </w:pPr>
      <w:r>
        <w:rPr>
          <w:rStyle w:val="CharAttribute7"/>
          <w:rFonts w:eastAsia="??"/>
          <w:szCs w:val="32"/>
        </w:rPr>
        <w:t xml:space="preserve">Tel </w:t>
      </w:r>
      <w:r>
        <w:rPr>
          <w:rStyle w:val="CharAttribute8"/>
          <w:rFonts w:eastAsia="??"/>
          <w:szCs w:val="32"/>
        </w:rPr>
        <w:t xml:space="preserve">: 00249912473739      </w:t>
      </w:r>
      <w:r>
        <w:rPr>
          <w:rStyle w:val="CharAttribute7"/>
          <w:rFonts w:eastAsia="??"/>
          <w:szCs w:val="32"/>
        </w:rPr>
        <w:t>E-mail</w:t>
      </w:r>
      <w:r>
        <w:rPr>
          <w:rStyle w:val="CharAttribute8"/>
          <w:rFonts w:eastAsia="??"/>
          <w:szCs w:val="32"/>
        </w:rPr>
        <w:t xml:space="preserve"> :    </w:t>
      </w:r>
      <w:hyperlink r:id="rId5">
        <w:r>
          <w:rPr>
            <w:rStyle w:val="CharAttribute11"/>
            <w:rFonts w:eastAsia="??"/>
            <w:szCs w:val="32"/>
          </w:rPr>
          <w:t>ahmed.monime@live.com</w:t>
        </w:r>
      </w:hyperlink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  <w:r w:rsidRPr="001F3700">
        <w:rPr>
          <w:rFonts w:ascii="Cambria" w:hAnsi="Cambria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/storage/emulated/0/.polarisOffice5/polarisTemp/image1.png" style="width:108pt;height:153.75pt;visibility:visible">
            <v:imagedata r:id="rId6" o:title=""/>
          </v:shape>
        </w:pict>
      </w:r>
    </w:p>
    <w:p w:rsidR="00826885" w:rsidRDefault="00826885">
      <w:pPr>
        <w:pStyle w:val="ParaAttribute3"/>
        <w:spacing w:line="276" w:lineRule="auto"/>
        <w:rPr>
          <w:rFonts w:ascii="Cambria" w:hAnsi="Cambria"/>
          <w:b/>
          <w:sz w:val="32"/>
          <w:szCs w:val="32"/>
        </w:rPr>
      </w:pPr>
      <w:r>
        <w:rPr>
          <w:rStyle w:val="CharAttribute17"/>
          <w:rFonts w:eastAsia="??"/>
          <w:szCs w:val="32"/>
        </w:rPr>
        <w:t>LICENSURE/CERTIFICATION</w:t>
      </w:r>
    </w:p>
    <w:p w:rsidR="00826885" w:rsidRDefault="00826885">
      <w:pPr>
        <w:pStyle w:val="ParaAttribute3"/>
        <w:spacing w:line="276" w:lineRule="auto"/>
        <w:rPr>
          <w:rFonts w:ascii="Cambria" w:hAnsi="Cambria"/>
          <w:b/>
          <w:sz w:val="32"/>
          <w:szCs w:val="32"/>
        </w:rPr>
      </w:pPr>
    </w:p>
    <w:p w:rsidR="00826885" w:rsidRDefault="00826885">
      <w:pPr>
        <w:pStyle w:val="ParaAttribute4"/>
        <w:spacing w:line="276" w:lineRule="auto"/>
        <w:rPr>
          <w:sz w:val="32"/>
          <w:szCs w:val="32"/>
        </w:rPr>
      </w:pPr>
      <w:r>
        <w:rPr>
          <w:rStyle w:val="CharAttribute14"/>
          <w:rFonts w:eastAsia="??"/>
          <w:szCs w:val="32"/>
        </w:rPr>
        <w:t>_</w:t>
      </w:r>
      <w:r>
        <w:rPr>
          <w:rStyle w:val="CharAttribute19"/>
          <w:rFonts w:eastAsia="??"/>
          <w:szCs w:val="32"/>
        </w:rPr>
        <w:t xml:space="preserve">Degree of bachelor of dental surgery  </w:t>
      </w:r>
    </w:p>
    <w:p w:rsidR="00826885" w:rsidRDefault="00826885">
      <w:pPr>
        <w:pStyle w:val="ParaAttribute4"/>
        <w:spacing w:line="276" w:lineRule="auto"/>
        <w:rPr>
          <w:sz w:val="32"/>
          <w:szCs w:val="32"/>
        </w:rPr>
      </w:pPr>
      <w:r>
        <w:rPr>
          <w:rStyle w:val="CharAttribute19"/>
          <w:rFonts w:eastAsia="??"/>
          <w:szCs w:val="32"/>
        </w:rPr>
        <w:t xml:space="preserve">_ membership royal college of surgeon in  </w:t>
      </w:r>
      <w:smartTag w:uri="urn:schemas-microsoft-com:office:smarttags" w:element="place">
        <w:smartTag w:uri="urn:schemas-microsoft-com:office:smarttags" w:element="country-region">
          <w:r>
            <w:rPr>
              <w:rStyle w:val="CharAttribute19"/>
              <w:rFonts w:eastAsia="??"/>
              <w:szCs w:val="32"/>
            </w:rPr>
            <w:t>Ireland</w:t>
          </w:r>
        </w:smartTag>
      </w:smartTag>
      <w:r>
        <w:rPr>
          <w:rStyle w:val="CharAttribute19"/>
          <w:rFonts w:eastAsia="??"/>
          <w:szCs w:val="32"/>
        </w:rPr>
        <w:t xml:space="preserve">  faculty of dentistry </w:t>
      </w:r>
      <w:r w:rsidRPr="00ED047E">
        <w:rPr>
          <w:rStyle w:val="CharAttribute19"/>
          <w:rFonts w:eastAsia="??"/>
          <w:b/>
          <w:bCs/>
          <w:szCs w:val="32"/>
        </w:rPr>
        <w:t>MFDRCSI</w:t>
      </w:r>
      <w:r>
        <w:rPr>
          <w:rStyle w:val="CharAttribute19"/>
          <w:rFonts w:eastAsia="??"/>
          <w:szCs w:val="32"/>
        </w:rPr>
        <w:t xml:space="preserve"> </w:t>
      </w:r>
    </w:p>
    <w:p w:rsidR="00826885" w:rsidRDefault="00826885" w:rsidP="00393C95">
      <w:pPr>
        <w:pStyle w:val="ParaAttribute4"/>
        <w:numPr>
          <w:ilvl w:val="0"/>
          <w:numId w:val="4"/>
        </w:numPr>
        <w:spacing w:line="276" w:lineRule="auto"/>
        <w:rPr>
          <w:rStyle w:val="CharAttribute19"/>
          <w:rFonts w:eastAsia="??"/>
          <w:szCs w:val="32"/>
        </w:rPr>
      </w:pPr>
      <w:r>
        <w:rPr>
          <w:rStyle w:val="CharAttribute19"/>
          <w:rFonts w:eastAsia="??"/>
          <w:szCs w:val="32"/>
        </w:rPr>
        <w:t>Sudan Medical Council certificate of full registration</w:t>
      </w:r>
    </w:p>
    <w:p w:rsidR="00826885" w:rsidRDefault="00826885" w:rsidP="00393C95">
      <w:pPr>
        <w:pStyle w:val="ParaAttribute4"/>
        <w:numPr>
          <w:ilvl w:val="0"/>
          <w:numId w:val="4"/>
        </w:numPr>
        <w:spacing w:line="276" w:lineRule="auto"/>
        <w:rPr>
          <w:sz w:val="32"/>
          <w:szCs w:val="32"/>
        </w:rPr>
      </w:pPr>
      <w:r>
        <w:rPr>
          <w:rStyle w:val="CharAttribute19"/>
          <w:rFonts w:eastAsia="??"/>
          <w:szCs w:val="32"/>
        </w:rPr>
        <w:t>_certificate of documented valid license of basic life support</w:t>
      </w:r>
    </w:p>
    <w:p w:rsidR="00826885" w:rsidRDefault="00826885">
      <w:pPr>
        <w:pStyle w:val="ParaAttribute4"/>
        <w:spacing w:line="276" w:lineRule="auto"/>
        <w:rPr>
          <w:sz w:val="32"/>
          <w:szCs w:val="32"/>
        </w:rPr>
      </w:pPr>
      <w:r>
        <w:rPr>
          <w:rStyle w:val="CharAttribute19"/>
          <w:rFonts w:eastAsia="??"/>
          <w:szCs w:val="32"/>
        </w:rPr>
        <w:t>_ Training program in health care associated infection control</w:t>
      </w:r>
    </w:p>
    <w:p w:rsidR="00826885" w:rsidRDefault="00826885">
      <w:pPr>
        <w:pStyle w:val="ParaAttribute6"/>
        <w:spacing w:line="276" w:lineRule="auto"/>
        <w:rPr>
          <w:rFonts w:ascii="Cambria" w:hAnsi="Cambria"/>
          <w:b/>
          <w:sz w:val="28"/>
          <w:szCs w:val="28"/>
        </w:rPr>
      </w:pPr>
      <w:r>
        <w:rPr>
          <w:rStyle w:val="CharAttribute19"/>
          <w:rFonts w:eastAsia="??"/>
          <w:szCs w:val="32"/>
        </w:rPr>
        <w:t xml:space="preserve">_ </w:t>
      </w:r>
      <w:smartTag w:uri="urn:schemas-microsoft-com:office:smarttags" w:element="place">
        <w:r>
          <w:rPr>
            <w:rStyle w:val="CharAttribute19"/>
            <w:rFonts w:eastAsia="??"/>
            <w:szCs w:val="32"/>
          </w:rPr>
          <w:t>Dubai</w:t>
        </w:r>
      </w:smartTag>
      <w:r>
        <w:rPr>
          <w:rStyle w:val="CharAttribute19"/>
          <w:rFonts w:eastAsia="??"/>
          <w:szCs w:val="32"/>
        </w:rPr>
        <w:t xml:space="preserve"> health authority license DHA</w:t>
      </w:r>
      <w:r>
        <w:rPr>
          <w:rStyle w:val="CharAttribute21"/>
          <w:rFonts w:eastAsia="??"/>
          <w:szCs w:val="28"/>
        </w:rPr>
        <w:t xml:space="preserve"> Eligibility Letter</w:t>
      </w:r>
      <w:r>
        <w:rPr>
          <w:rFonts w:ascii="Cambria" w:hAnsi="Cambria"/>
          <w:b/>
          <w:sz w:val="28"/>
          <w:szCs w:val="28"/>
        </w:rPr>
        <w:t xml:space="preserve"> (uae)</w:t>
      </w:r>
    </w:p>
    <w:p w:rsidR="00826885" w:rsidRDefault="00826885">
      <w:pPr>
        <w:pStyle w:val="ParaAttribute6"/>
        <w:spacing w:line="276" w:lineRule="auto"/>
        <w:rPr>
          <w:rFonts w:ascii="Cambria" w:hAnsi="Cambria"/>
          <w:b/>
          <w:sz w:val="28"/>
          <w:szCs w:val="28"/>
        </w:rPr>
      </w:pPr>
    </w:p>
    <w:tbl>
      <w:tblPr>
        <w:tblW w:w="8856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368"/>
        <w:gridCol w:w="4320"/>
        <w:gridCol w:w="3168"/>
      </w:tblGrid>
      <w:tr w:rsidR="00826885" w:rsidTr="0025027F">
        <w:trPr>
          <w:trHeight w:val="591"/>
        </w:trPr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7"/>
              <w:rPr>
                <w:b/>
                <w:spacing w:val="2"/>
                <w:sz w:val="22"/>
                <w:szCs w:val="22"/>
              </w:rPr>
            </w:pPr>
            <w:r w:rsidRPr="0025027F">
              <w:rPr>
                <w:rStyle w:val="CharAttribute23"/>
                <w:rFonts w:eastAsia="??"/>
                <w:szCs w:val="22"/>
              </w:rPr>
              <w:t xml:space="preserve">    Year</w:t>
            </w: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8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 xml:space="preserve">                </w:t>
            </w:r>
            <w:r w:rsidRPr="0025027F">
              <w:rPr>
                <w:rStyle w:val="CharAttribute26"/>
                <w:rFonts w:eastAsia="??"/>
                <w:szCs w:val="22"/>
              </w:rPr>
              <w:t>Q</w:t>
            </w:r>
            <w:r w:rsidRPr="0025027F">
              <w:rPr>
                <w:rStyle w:val="CharAttribute27"/>
                <w:rFonts w:eastAsia="??"/>
                <w:szCs w:val="22"/>
              </w:rPr>
              <w:t>ua</w:t>
            </w:r>
            <w:r w:rsidRPr="0025027F">
              <w:rPr>
                <w:rStyle w:val="CharAttribute28"/>
                <w:rFonts w:eastAsia="??"/>
                <w:szCs w:val="22"/>
              </w:rPr>
              <w:t>l</w:t>
            </w:r>
            <w:r w:rsidRPr="0025027F">
              <w:rPr>
                <w:rStyle w:val="CharAttribute29"/>
                <w:rFonts w:eastAsia="??"/>
                <w:spacing w:val="-1"/>
                <w:szCs w:val="22"/>
              </w:rPr>
              <w:t>i</w:t>
            </w:r>
            <w:r w:rsidRPr="0025027F">
              <w:rPr>
                <w:rStyle w:val="CharAttribute26"/>
                <w:rFonts w:eastAsia="??"/>
                <w:szCs w:val="22"/>
              </w:rPr>
              <w:t>fi</w:t>
            </w:r>
            <w:r w:rsidRPr="0025027F">
              <w:rPr>
                <w:rStyle w:val="CharAttribute27"/>
                <w:rFonts w:eastAsia="??"/>
                <w:szCs w:val="22"/>
              </w:rPr>
              <w:t>c</w:t>
            </w:r>
            <w:r w:rsidRPr="0025027F">
              <w:rPr>
                <w:rStyle w:val="CharAttribute28"/>
                <w:rFonts w:eastAsia="??"/>
                <w:szCs w:val="22"/>
              </w:rPr>
              <w:t>a</w:t>
            </w:r>
            <w:r w:rsidRPr="0025027F">
              <w:rPr>
                <w:rStyle w:val="CharAttribute26"/>
                <w:rFonts w:eastAsia="??"/>
                <w:szCs w:val="22"/>
              </w:rPr>
              <w:t>t</w:t>
            </w:r>
            <w:r w:rsidRPr="0025027F">
              <w:rPr>
                <w:rStyle w:val="CharAttribute29"/>
                <w:rFonts w:eastAsia="??"/>
                <w:spacing w:val="-1"/>
                <w:szCs w:val="22"/>
              </w:rPr>
              <w:t>i</w:t>
            </w:r>
            <w:r w:rsidRPr="0025027F">
              <w:rPr>
                <w:rStyle w:val="CharAttribute27"/>
                <w:rFonts w:eastAsia="??"/>
                <w:szCs w:val="22"/>
              </w:rPr>
              <w:t>ons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 w:rsidP="0025027F">
            <w:pPr>
              <w:pStyle w:val="ParaAttribute10"/>
              <w:spacing w:line="276" w:lineRule="auto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7"/>
                <w:rFonts w:eastAsia="??"/>
                <w:szCs w:val="22"/>
              </w:rPr>
              <w:t xml:space="preserve">     Ins</w:t>
            </w:r>
            <w:r w:rsidRPr="0025027F">
              <w:rPr>
                <w:rStyle w:val="CharAttribute29"/>
                <w:rFonts w:eastAsia="??"/>
                <w:spacing w:val="-1"/>
                <w:szCs w:val="22"/>
              </w:rPr>
              <w:t>t</w:t>
            </w:r>
            <w:r w:rsidRPr="0025027F">
              <w:rPr>
                <w:rStyle w:val="CharAttribute26"/>
                <w:rFonts w:eastAsia="??"/>
                <w:szCs w:val="22"/>
              </w:rPr>
              <w:t>it</w:t>
            </w:r>
            <w:r w:rsidRPr="0025027F">
              <w:rPr>
                <w:rStyle w:val="CharAttribute30"/>
                <w:rFonts w:eastAsia="??"/>
                <w:szCs w:val="22"/>
              </w:rPr>
              <w:t>u</w:t>
            </w:r>
            <w:r w:rsidRPr="0025027F">
              <w:rPr>
                <w:rStyle w:val="CharAttribute26"/>
                <w:rFonts w:eastAsia="??"/>
                <w:szCs w:val="22"/>
              </w:rPr>
              <w:t>t</w:t>
            </w:r>
            <w:r w:rsidRPr="0025027F">
              <w:rPr>
                <w:rStyle w:val="CharAttribute27"/>
                <w:rFonts w:eastAsia="??"/>
                <w:szCs w:val="22"/>
              </w:rPr>
              <w:t>e</w:t>
            </w:r>
            <w:r w:rsidRPr="0025027F">
              <w:rPr>
                <w:rStyle w:val="CharAttribute29"/>
                <w:rFonts w:eastAsia="??"/>
                <w:spacing w:val="-1"/>
                <w:szCs w:val="22"/>
              </w:rPr>
              <w:t xml:space="preserve"> </w:t>
            </w:r>
            <w:r w:rsidRPr="0025027F">
              <w:rPr>
                <w:rStyle w:val="CharAttribute26"/>
                <w:rFonts w:eastAsia="??"/>
                <w:szCs w:val="22"/>
              </w:rPr>
              <w:t>/</w:t>
            </w:r>
            <w:r w:rsidRPr="0025027F">
              <w:rPr>
                <w:rStyle w:val="CharAttribute29"/>
                <w:rFonts w:eastAsia="??"/>
                <w:spacing w:val="-1"/>
                <w:szCs w:val="22"/>
              </w:rPr>
              <w:t>C</w:t>
            </w:r>
            <w:r w:rsidRPr="0025027F">
              <w:rPr>
                <w:rStyle w:val="CharAttribute27"/>
                <w:rFonts w:eastAsia="??"/>
                <w:szCs w:val="22"/>
              </w:rPr>
              <w:t>o</w:t>
            </w:r>
            <w:r w:rsidRPr="0025027F">
              <w:rPr>
                <w:rStyle w:val="CharAttribute26"/>
                <w:rFonts w:eastAsia="??"/>
                <w:szCs w:val="22"/>
              </w:rPr>
              <w:t>m</w:t>
            </w:r>
            <w:r w:rsidRPr="0025027F">
              <w:rPr>
                <w:rStyle w:val="CharAttribute27"/>
                <w:rFonts w:eastAsia="??"/>
                <w:szCs w:val="22"/>
              </w:rPr>
              <w:t>pa</w:t>
            </w:r>
            <w:r w:rsidRPr="0025027F">
              <w:rPr>
                <w:rStyle w:val="CharAttribute29"/>
                <w:rFonts w:eastAsia="??"/>
                <w:spacing w:val="-1"/>
                <w:szCs w:val="22"/>
              </w:rPr>
              <w:t>n</w:t>
            </w:r>
            <w:r w:rsidRPr="0025027F">
              <w:rPr>
                <w:rStyle w:val="CharAttribute27"/>
                <w:rFonts w:eastAsia="??"/>
                <w:szCs w:val="22"/>
              </w:rPr>
              <w:t>y</w:t>
            </w:r>
          </w:p>
        </w:tc>
      </w:tr>
      <w:tr w:rsidR="00826885" w:rsidTr="0025027F">
        <w:trPr>
          <w:trHeight w:val="1475"/>
        </w:trPr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1"/>
              <w:rPr>
                <w:rFonts w:ascii="Calibri" w:hAnsi="Calibri"/>
                <w:b/>
                <w:sz w:val="32"/>
                <w:szCs w:val="32"/>
              </w:rPr>
            </w:pPr>
          </w:p>
          <w:p w:rsidR="00826885" w:rsidRPr="0025027F" w:rsidRDefault="00826885">
            <w:pPr>
              <w:pStyle w:val="ParaAttribute12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>2008</w:t>
            </w: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 w:rsidP="0025027F">
            <w:pPr>
              <w:pStyle w:val="ParaAttribute13"/>
              <w:spacing w:line="276" w:lineRule="auto"/>
              <w:rPr>
                <w:b/>
                <w:sz w:val="28"/>
                <w:szCs w:val="28"/>
              </w:rPr>
            </w:pPr>
            <w:r w:rsidRPr="0025027F">
              <w:rPr>
                <w:rStyle w:val="CharAttribute32"/>
                <w:rFonts w:eastAsia="??"/>
                <w:szCs w:val="28"/>
              </w:rPr>
              <w:t>bachelor of dental surgery</w:t>
            </w:r>
          </w:p>
          <w:p w:rsidR="00826885" w:rsidRPr="0025027F" w:rsidRDefault="00826885" w:rsidP="0025027F">
            <w:pPr>
              <w:pStyle w:val="ParaAttribute13"/>
              <w:spacing w:line="276" w:lineRule="auto"/>
              <w:rPr>
                <w:b/>
                <w:sz w:val="28"/>
                <w:szCs w:val="28"/>
              </w:rPr>
            </w:pPr>
            <w:r w:rsidRPr="0025027F">
              <w:rPr>
                <w:rStyle w:val="CharAttribute33"/>
                <w:rFonts w:eastAsia="??"/>
                <w:szCs w:val="22"/>
              </w:rPr>
              <w:t>( BDS)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4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34"/>
                <w:rFonts w:eastAsia="??"/>
                <w:szCs w:val="28"/>
              </w:rPr>
              <w:t>Elrazi college of medical and</w:t>
            </w:r>
            <w:r w:rsidRPr="0025027F">
              <w:rPr>
                <w:rStyle w:val="CharAttribute25"/>
                <w:szCs w:val="32"/>
              </w:rPr>
              <w:t xml:space="preserve"> </w:t>
            </w:r>
            <w:r w:rsidRPr="0025027F">
              <w:rPr>
                <w:rStyle w:val="CharAttribute34"/>
                <w:rFonts w:eastAsia="??"/>
                <w:szCs w:val="28"/>
              </w:rPr>
              <w:t>technology sciences</w:t>
            </w:r>
          </w:p>
        </w:tc>
      </w:tr>
      <w:tr w:rsidR="00826885" w:rsidTr="0025027F">
        <w:trPr>
          <w:trHeight w:val="1947"/>
        </w:trPr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5"/>
              <w:rPr>
                <w:rFonts w:ascii="Calibri" w:hAnsi="Calibri"/>
                <w:sz w:val="24"/>
                <w:szCs w:val="24"/>
              </w:rPr>
            </w:pP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24"/>
                <w:szCs w:val="24"/>
              </w:rPr>
            </w:pPr>
            <w:r w:rsidRPr="0025027F">
              <w:rPr>
                <w:rStyle w:val="CharAttribute37"/>
                <w:szCs w:val="24"/>
              </w:rPr>
              <w:t>2010-2011</w:t>
            </w: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>2011</w:t>
            </w: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6"/>
              <w:rPr>
                <w:b/>
                <w:sz w:val="22"/>
                <w:szCs w:val="22"/>
              </w:rPr>
            </w:pPr>
          </w:p>
          <w:p w:rsidR="00826885" w:rsidRPr="0025027F" w:rsidRDefault="00826885">
            <w:pPr>
              <w:pStyle w:val="ParaAttribute16"/>
              <w:rPr>
                <w:b/>
                <w:sz w:val="28"/>
                <w:szCs w:val="28"/>
              </w:rPr>
            </w:pPr>
            <w:r w:rsidRPr="0025027F">
              <w:rPr>
                <w:rStyle w:val="CharAttribute39"/>
                <w:szCs w:val="22"/>
              </w:rPr>
              <w:t xml:space="preserve">COMPLETION OF </w:t>
            </w:r>
            <w:r w:rsidRPr="0025027F">
              <w:rPr>
                <w:rStyle w:val="CharAttribute40"/>
                <w:szCs w:val="28"/>
              </w:rPr>
              <w:t>Internship period</w:t>
            </w: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1"/>
                <w:rFonts w:eastAsia="??"/>
                <w:szCs w:val="28"/>
              </w:rPr>
              <w:t>certificate of full registration</w:t>
            </w:r>
            <w:r w:rsidRPr="0025027F">
              <w:rPr>
                <w:rStyle w:val="CharAttribute41"/>
                <w:szCs w:val="32"/>
              </w:rPr>
              <w:t xml:space="preserve"> 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8"/>
              <w:rPr>
                <w:rFonts w:ascii="Calibri" w:hAnsi="Calibri"/>
                <w:b/>
                <w:sz w:val="28"/>
                <w:szCs w:val="28"/>
              </w:rPr>
            </w:pPr>
            <w:r w:rsidRPr="0025027F">
              <w:rPr>
                <w:rStyle w:val="CharAttribute43"/>
                <w:szCs w:val="28"/>
              </w:rPr>
              <w:t xml:space="preserve">FEDERAL MINISTRY OF HEALTH </w:t>
            </w:r>
            <w:smartTag w:uri="urn:schemas-microsoft-com:office:smarttags" w:element="place">
              <w:r w:rsidRPr="0025027F">
                <w:rPr>
                  <w:rStyle w:val="CharAttribute43"/>
                  <w:szCs w:val="28"/>
                </w:rPr>
                <w:t>SUDAN</w:t>
              </w:r>
            </w:smartTag>
          </w:p>
          <w:p w:rsidR="00826885" w:rsidRPr="0025027F" w:rsidRDefault="00826885" w:rsidP="0025027F">
            <w:pPr>
              <w:pStyle w:val="ParaAttribute17"/>
              <w:spacing w:line="276" w:lineRule="auto"/>
              <w:rPr>
                <w:b/>
                <w:sz w:val="28"/>
                <w:szCs w:val="28"/>
              </w:rPr>
            </w:pPr>
            <w:smartTag w:uri="urn:schemas-microsoft-com:office:smarttags" w:element="place">
              <w:r w:rsidRPr="0025027F">
                <w:rPr>
                  <w:rStyle w:val="CharAttribute32"/>
                  <w:rFonts w:eastAsia="??"/>
                  <w:szCs w:val="28"/>
                </w:rPr>
                <w:t>Sudan</w:t>
              </w:r>
            </w:smartTag>
            <w:r w:rsidRPr="0025027F">
              <w:rPr>
                <w:rStyle w:val="CharAttribute32"/>
                <w:rFonts w:eastAsia="??"/>
                <w:szCs w:val="28"/>
              </w:rPr>
              <w:t xml:space="preserve"> Medical Council </w:t>
            </w:r>
          </w:p>
          <w:p w:rsidR="00826885" w:rsidRPr="0025027F" w:rsidRDefault="00826885">
            <w:pPr>
              <w:pStyle w:val="ParaAttribute8"/>
              <w:rPr>
                <w:rFonts w:ascii="Calibri" w:hAnsi="Calibri"/>
                <w:b/>
                <w:sz w:val="32"/>
                <w:szCs w:val="32"/>
              </w:rPr>
            </w:pPr>
          </w:p>
        </w:tc>
      </w:tr>
      <w:tr w:rsidR="00826885" w:rsidTr="0025027F"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>2012</w:t>
            </w: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 w:rsidP="0025027F">
            <w:pPr>
              <w:pStyle w:val="ParaAttribute9"/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:rsidR="00826885" w:rsidRPr="0025027F" w:rsidRDefault="00826885" w:rsidP="0025027F">
            <w:pPr>
              <w:pStyle w:val="ParaAttribute13"/>
              <w:spacing w:line="276" w:lineRule="auto"/>
              <w:rPr>
                <w:rFonts w:ascii="Cambria" w:hAnsi="Cambria"/>
                <w:b/>
                <w:sz w:val="28"/>
                <w:szCs w:val="28"/>
              </w:rPr>
            </w:pPr>
            <w:r w:rsidRPr="0025027F">
              <w:rPr>
                <w:rStyle w:val="CharAttribute32"/>
                <w:rFonts w:eastAsia="??"/>
                <w:szCs w:val="28"/>
              </w:rPr>
              <w:t xml:space="preserve">Preliminary registered membership of royal college of surgeon </w:t>
            </w:r>
            <w:smartTag w:uri="urn:schemas-microsoft-com:office:smarttags" w:element="place">
              <w:r w:rsidRPr="0025027F">
                <w:rPr>
                  <w:rStyle w:val="CharAttribute32"/>
                  <w:rFonts w:eastAsia="??"/>
                  <w:szCs w:val="28"/>
                </w:rPr>
                <w:t>Ireland</w:t>
              </w:r>
            </w:smartTag>
            <w:r w:rsidRPr="0025027F">
              <w:rPr>
                <w:rStyle w:val="CharAttribute32"/>
                <w:rFonts w:eastAsia="??"/>
                <w:szCs w:val="28"/>
              </w:rPr>
              <w:t xml:space="preserve">  RCSI faculty of dentistry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9"/>
              <w:rPr>
                <w:sz w:val="24"/>
                <w:szCs w:val="24"/>
              </w:rPr>
            </w:pPr>
          </w:p>
          <w:p w:rsidR="00826885" w:rsidRPr="0025027F" w:rsidRDefault="00826885">
            <w:pPr>
              <w:pStyle w:val="ParaAttribute19"/>
              <w:rPr>
                <w:rFonts w:ascii="Cambria" w:hAnsi="Cambria"/>
                <w:b/>
                <w:sz w:val="28"/>
                <w:szCs w:val="28"/>
              </w:rPr>
            </w:pPr>
          </w:p>
          <w:p w:rsidR="00826885" w:rsidRPr="0025027F" w:rsidRDefault="00826885">
            <w:pPr>
              <w:pStyle w:val="ParaAttribute19"/>
              <w:rPr>
                <w:b/>
                <w:sz w:val="28"/>
                <w:szCs w:val="28"/>
              </w:rPr>
            </w:pPr>
            <w:r w:rsidRPr="0025027F">
              <w:rPr>
                <w:rStyle w:val="CharAttribute21"/>
                <w:rFonts w:eastAsia="??"/>
                <w:szCs w:val="28"/>
              </w:rPr>
              <w:t>Royal college of surgeon Ireland  RCSI</w:t>
            </w: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</w:p>
        </w:tc>
      </w:tr>
      <w:tr w:rsidR="00826885" w:rsidTr="0025027F"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>2013</w:t>
            </w: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20"/>
              <w:rPr>
                <w:rFonts w:ascii="Cambria" w:hAnsi="Cambria"/>
                <w:b/>
                <w:sz w:val="28"/>
                <w:szCs w:val="28"/>
              </w:rPr>
            </w:pP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1"/>
                <w:rFonts w:eastAsia="??"/>
                <w:szCs w:val="28"/>
              </w:rPr>
              <w:t>certificate of documented license of basic life support</w:t>
            </w:r>
            <w:r w:rsidRPr="0025027F">
              <w:rPr>
                <w:rStyle w:val="CharAttribute41"/>
                <w:szCs w:val="32"/>
              </w:rPr>
              <w:t xml:space="preserve"> </w:t>
            </w:r>
            <w:r w:rsidRPr="0025027F">
              <w:rPr>
                <w:rStyle w:val="CharAttribute25"/>
                <w:szCs w:val="32"/>
              </w:rPr>
              <w:t>(BLS)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28"/>
                <w:szCs w:val="28"/>
              </w:rPr>
            </w:pPr>
            <w:r w:rsidRPr="0025027F">
              <w:rPr>
                <w:rStyle w:val="CharAttribute43"/>
                <w:szCs w:val="28"/>
              </w:rPr>
              <w:t xml:space="preserve">Educational and development center for health professions </w:t>
            </w:r>
            <w:smartTag w:uri="urn:schemas-microsoft-com:office:smarttags" w:element="place">
              <w:smartTag w:uri="urn:schemas-microsoft-com:office:smarttags" w:element="place">
                <w:r w:rsidRPr="0025027F">
                  <w:rPr>
                    <w:rStyle w:val="CharAttribute43"/>
                    <w:szCs w:val="28"/>
                  </w:rPr>
                  <w:t>university</w:t>
                </w:r>
              </w:smartTag>
              <w:r w:rsidRPr="0025027F">
                <w:rPr>
                  <w:rStyle w:val="CharAttribute43"/>
                  <w:szCs w:val="28"/>
                </w:rPr>
                <w:t xml:space="preserve"> of </w:t>
              </w:r>
              <w:smartTag w:uri="urn:schemas-microsoft-com:office:smarttags" w:element="place">
                <w:r w:rsidRPr="0025027F">
                  <w:rPr>
                    <w:rStyle w:val="CharAttribute43"/>
                    <w:szCs w:val="28"/>
                  </w:rPr>
                  <w:t>khartoum</w:t>
                </w:r>
              </w:smartTag>
            </w:smartTag>
          </w:p>
        </w:tc>
      </w:tr>
      <w:tr w:rsidR="00826885" w:rsidTr="0025027F"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>2014</w:t>
            </w: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21"/>
              <w:rPr>
                <w:rFonts w:ascii="Calibri Light" w:hAnsi="Calibri Light"/>
                <w:b/>
                <w:sz w:val="28"/>
                <w:szCs w:val="28"/>
              </w:rPr>
            </w:pPr>
          </w:p>
          <w:p w:rsidR="00826885" w:rsidRPr="0025027F" w:rsidRDefault="00826885">
            <w:pPr>
              <w:pStyle w:val="ParaAttribute15"/>
              <w:rPr>
                <w:rFonts w:ascii="Calibri" w:hAnsi="Calibri"/>
                <w:sz w:val="32"/>
                <w:szCs w:val="32"/>
              </w:rPr>
            </w:pPr>
            <w:r w:rsidRPr="0025027F">
              <w:rPr>
                <w:rStyle w:val="CharAttribute48"/>
                <w:rFonts w:eastAsia="??"/>
                <w:szCs w:val="32"/>
              </w:rPr>
              <w:t xml:space="preserve">Full registration   membership of royal college of surgeon in </w:t>
            </w:r>
            <w:smartTag w:uri="urn:schemas-microsoft-com:office:smarttags" w:element="place">
              <w:r w:rsidRPr="0025027F">
                <w:rPr>
                  <w:rStyle w:val="CharAttribute48"/>
                  <w:rFonts w:eastAsia="??"/>
                  <w:szCs w:val="32"/>
                </w:rPr>
                <w:t>Ireland</w:t>
              </w:r>
            </w:smartTag>
            <w:r w:rsidRPr="0025027F">
              <w:rPr>
                <w:rStyle w:val="CharAttribute48"/>
                <w:rFonts w:eastAsia="??"/>
                <w:szCs w:val="32"/>
              </w:rPr>
              <w:t xml:space="preserve"> faculty of dentistry (MFD-RCSI)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9"/>
              <w:rPr>
                <w:rFonts w:ascii="Cambria" w:hAnsi="Cambria"/>
                <w:b/>
                <w:sz w:val="28"/>
                <w:szCs w:val="28"/>
              </w:rPr>
            </w:pPr>
          </w:p>
          <w:p w:rsidR="00826885" w:rsidRPr="0025027F" w:rsidRDefault="00826885">
            <w:pPr>
              <w:pStyle w:val="ParaAttribute19"/>
              <w:rPr>
                <w:rFonts w:ascii="Cambria" w:hAnsi="Cambria"/>
                <w:b/>
                <w:sz w:val="28"/>
                <w:szCs w:val="28"/>
              </w:rPr>
            </w:pPr>
          </w:p>
          <w:p w:rsidR="00826885" w:rsidRPr="0025027F" w:rsidRDefault="00826885">
            <w:pPr>
              <w:pStyle w:val="ParaAttribute19"/>
              <w:rPr>
                <w:b/>
                <w:sz w:val="28"/>
                <w:szCs w:val="28"/>
              </w:rPr>
            </w:pPr>
            <w:r w:rsidRPr="0025027F">
              <w:rPr>
                <w:rStyle w:val="CharAttribute21"/>
                <w:rFonts w:eastAsia="??"/>
                <w:szCs w:val="28"/>
              </w:rPr>
              <w:t>Royal college of surgeon Ireland  RCSI</w:t>
            </w: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</w:p>
        </w:tc>
      </w:tr>
      <w:tr w:rsidR="00826885" w:rsidTr="0025027F">
        <w:trPr>
          <w:trHeight w:val="1712"/>
        </w:trPr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</w:p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>2014</w:t>
            </w: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20"/>
              <w:rPr>
                <w:rFonts w:ascii="Cambria" w:hAnsi="Cambria"/>
                <w:b/>
                <w:sz w:val="28"/>
                <w:szCs w:val="28"/>
              </w:rPr>
            </w:pPr>
          </w:p>
          <w:p w:rsidR="00826885" w:rsidRPr="0025027F" w:rsidRDefault="00826885">
            <w:pPr>
              <w:pStyle w:val="ParaAttribute20"/>
              <w:rPr>
                <w:rFonts w:ascii="Cambria" w:hAnsi="Cambria"/>
                <w:sz w:val="32"/>
                <w:szCs w:val="32"/>
              </w:rPr>
            </w:pPr>
            <w:smartTag w:uri="urn:schemas-microsoft-com:office:smarttags" w:element="place">
              <w:r w:rsidRPr="0025027F">
                <w:rPr>
                  <w:rStyle w:val="CharAttribute21"/>
                  <w:rFonts w:eastAsia="??"/>
                  <w:szCs w:val="28"/>
                </w:rPr>
                <w:t>Dubai</w:t>
              </w:r>
            </w:smartTag>
            <w:r w:rsidRPr="0025027F">
              <w:rPr>
                <w:rStyle w:val="CharAttribute21"/>
                <w:rFonts w:eastAsia="??"/>
                <w:szCs w:val="28"/>
              </w:rPr>
              <w:t xml:space="preserve"> health authority DHA Eligibility Letter for general practitioner dentist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20"/>
              <w:rPr>
                <w:rFonts w:ascii="Cambria" w:hAnsi="Cambria"/>
                <w:sz w:val="32"/>
                <w:szCs w:val="32"/>
              </w:rPr>
            </w:pPr>
          </w:p>
          <w:p w:rsidR="00826885" w:rsidRPr="0025027F" w:rsidRDefault="00826885">
            <w:pPr>
              <w:pStyle w:val="ParaAttribute20"/>
              <w:rPr>
                <w:rFonts w:ascii="Calibri" w:hAnsi="Calibri"/>
                <w:sz w:val="28"/>
                <w:szCs w:val="28"/>
              </w:rPr>
            </w:pPr>
            <w:r w:rsidRPr="0025027F">
              <w:rPr>
                <w:rStyle w:val="CharAttribute21"/>
                <w:rFonts w:eastAsia="??"/>
                <w:szCs w:val="28"/>
              </w:rPr>
              <w:t>Dubai health authority DHA</w:t>
            </w:r>
          </w:p>
        </w:tc>
      </w:tr>
      <w:tr w:rsidR="00826885" w:rsidTr="0025027F">
        <w:trPr>
          <w:trHeight w:val="1173"/>
        </w:trPr>
        <w:tc>
          <w:tcPr>
            <w:tcW w:w="13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15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25"/>
                <w:szCs w:val="32"/>
              </w:rPr>
              <w:t>2013</w:t>
            </w:r>
          </w:p>
          <w:p w:rsidR="00826885" w:rsidRPr="0025027F" w:rsidRDefault="00826885">
            <w:pPr>
              <w:pStyle w:val="ParaAttribute22"/>
            </w:pPr>
          </w:p>
        </w:tc>
        <w:tc>
          <w:tcPr>
            <w:tcW w:w="4320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>
            <w:pPr>
              <w:pStyle w:val="ParaAttribute23"/>
              <w:rPr>
                <w:rFonts w:ascii="Calibri" w:hAnsi="Calibri"/>
                <w:b/>
                <w:sz w:val="32"/>
                <w:szCs w:val="32"/>
              </w:rPr>
            </w:pPr>
            <w:r w:rsidRPr="0025027F">
              <w:rPr>
                <w:rStyle w:val="CharAttribute32"/>
                <w:rFonts w:eastAsia="??"/>
                <w:szCs w:val="28"/>
              </w:rPr>
              <w:t xml:space="preserve">Training program in health care </w:t>
            </w:r>
            <w:r w:rsidRPr="0025027F">
              <w:rPr>
                <w:rStyle w:val="CharAttribute25"/>
                <w:szCs w:val="32"/>
              </w:rPr>
              <w:t>Quality consultant center</w:t>
            </w:r>
          </w:p>
        </w:tc>
        <w:tc>
          <w:tcPr>
            <w:tcW w:w="316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826885" w:rsidRPr="0025027F" w:rsidRDefault="00826885" w:rsidP="0025027F">
            <w:pPr>
              <w:pStyle w:val="ParaAttribute13"/>
              <w:spacing w:line="276" w:lineRule="auto"/>
              <w:rPr>
                <w:rFonts w:ascii="Calibri" w:hAnsi="Calibri"/>
                <w:b/>
                <w:sz w:val="28"/>
                <w:szCs w:val="28"/>
              </w:rPr>
            </w:pPr>
            <w:r w:rsidRPr="0025027F">
              <w:rPr>
                <w:rStyle w:val="CharAttribute32"/>
                <w:rFonts w:eastAsia="??"/>
                <w:szCs w:val="28"/>
              </w:rPr>
              <w:t xml:space="preserve">associated infection control </w:t>
            </w:r>
          </w:p>
        </w:tc>
      </w:tr>
    </w:tbl>
    <w:p w:rsidR="00826885" w:rsidRDefault="00826885">
      <w:pPr>
        <w:pStyle w:val="ParaAttribute4"/>
        <w:spacing w:line="276" w:lineRule="auto"/>
        <w:rPr>
          <w:rFonts w:ascii="Cambria" w:hAnsi="Cambria"/>
          <w:sz w:val="32"/>
          <w:szCs w:val="32"/>
        </w:rPr>
      </w:pPr>
      <w:r>
        <w:rPr>
          <w:rStyle w:val="CharAttribute52"/>
          <w:rFonts w:eastAsia="??"/>
          <w:szCs w:val="32"/>
        </w:rPr>
        <w:t xml:space="preserve">EXPERIENCE  and TRAINING </w:t>
      </w:r>
    </w:p>
    <w:p w:rsidR="00826885" w:rsidRPr="00393C95" w:rsidRDefault="00826885">
      <w:pPr>
        <w:pStyle w:val="ParaAttribute3"/>
        <w:spacing w:line="276" w:lineRule="auto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sz w:val="32"/>
          <w:szCs w:val="32"/>
        </w:rPr>
        <w:t xml:space="preserve">* </w:t>
      </w:r>
      <w:r w:rsidRPr="00393C95">
        <w:rPr>
          <w:rFonts w:ascii="Cambria" w:hAnsi="Cambria"/>
          <w:b/>
          <w:bCs/>
          <w:sz w:val="36"/>
          <w:szCs w:val="36"/>
        </w:rPr>
        <w:t xml:space="preserve">clinical experience in period about 6 years </w:t>
      </w: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Consist of the following periods :</w:t>
      </w: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  <w:r>
        <w:rPr>
          <w:rStyle w:val="CharAttribute14"/>
          <w:rFonts w:eastAsia="??"/>
          <w:szCs w:val="32"/>
        </w:rPr>
        <w:t xml:space="preserve">1. </w:t>
      </w:r>
      <w:r>
        <w:rPr>
          <w:rStyle w:val="CharAttribute53"/>
          <w:rFonts w:eastAsia="??"/>
          <w:szCs w:val="32"/>
        </w:rPr>
        <w:t>one year</w:t>
      </w:r>
      <w:r>
        <w:rPr>
          <w:rStyle w:val="CharAttribute14"/>
          <w:rFonts w:eastAsia="??"/>
          <w:szCs w:val="32"/>
        </w:rPr>
        <w:t xml:space="preserve"> training experience under consultant supervision by temporary registration in </w:t>
      </w:r>
      <w:r>
        <w:rPr>
          <w:rStyle w:val="CharAttribute19"/>
          <w:rFonts w:eastAsia="??"/>
          <w:szCs w:val="32"/>
        </w:rPr>
        <w:t>Sudan Medical Council</w:t>
      </w:r>
      <w:r>
        <w:rPr>
          <w:rStyle w:val="CharAttribute14"/>
          <w:rFonts w:eastAsia="??"/>
          <w:szCs w:val="32"/>
        </w:rPr>
        <w:t xml:space="preserve"> as national service period from 6/1/2009   to   6/1/2010</w:t>
      </w: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</w:p>
    <w:p w:rsidR="00826885" w:rsidRDefault="00826885" w:rsidP="00393C9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  <w:r>
        <w:rPr>
          <w:rStyle w:val="CharAttribute53"/>
          <w:rFonts w:eastAsia="??"/>
          <w:szCs w:val="32"/>
        </w:rPr>
        <w:t xml:space="preserve">2. one year </w:t>
      </w:r>
      <w:r>
        <w:rPr>
          <w:rStyle w:val="CharAttribute14"/>
          <w:rFonts w:eastAsia="??"/>
          <w:szCs w:val="32"/>
        </w:rPr>
        <w:t xml:space="preserve">experience AS Successful Internship with </w:t>
      </w:r>
      <w:smartTag w:uri="urn:schemas-microsoft-com:office:smarttags" w:element="place">
        <w:r>
          <w:rPr>
            <w:rStyle w:val="CharAttribute14"/>
            <w:rFonts w:eastAsia="??"/>
            <w:szCs w:val="32"/>
          </w:rPr>
          <w:t>Sudan</w:t>
        </w:r>
      </w:smartTag>
      <w:r>
        <w:rPr>
          <w:rStyle w:val="CharAttribute14"/>
          <w:rFonts w:eastAsia="??"/>
          <w:szCs w:val="32"/>
        </w:rPr>
        <w:t xml:space="preserve"> federal ministry of health period from </w:t>
      </w:r>
      <w:r>
        <w:rPr>
          <w:rStyle w:val="CharAttribute54"/>
          <w:rFonts w:eastAsia="??"/>
          <w:szCs w:val="28"/>
        </w:rPr>
        <w:t xml:space="preserve">1/3/2010  to  1/3/2011  . </w:t>
      </w:r>
    </w:p>
    <w:tbl>
      <w:tblPr>
        <w:tblW w:w="10530" w:type="auto"/>
        <w:tblInd w:w="-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3125"/>
        <w:gridCol w:w="6309"/>
      </w:tblGrid>
      <w:tr w:rsidR="00826885" w:rsidTr="0025027F">
        <w:tc>
          <w:tcPr>
            <w:tcW w:w="3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22"/>
                <w:szCs w:val="22"/>
              </w:rPr>
            </w:pPr>
            <w:r w:rsidRPr="0025027F">
              <w:rPr>
                <w:rStyle w:val="CharAttribute27"/>
                <w:rFonts w:eastAsia="??"/>
                <w:szCs w:val="22"/>
              </w:rPr>
              <w:t>From – To</w:t>
            </w:r>
          </w:p>
        </w:tc>
        <w:tc>
          <w:tcPr>
            <w:tcW w:w="71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22"/>
                <w:szCs w:val="22"/>
              </w:rPr>
            </w:pPr>
            <w:r w:rsidRPr="0025027F">
              <w:rPr>
                <w:rStyle w:val="CharAttribute27"/>
                <w:rFonts w:eastAsia="??"/>
                <w:szCs w:val="22"/>
              </w:rPr>
              <w:t>Department</w:t>
            </w:r>
          </w:p>
        </w:tc>
      </w:tr>
      <w:tr w:rsidR="00826885" w:rsidTr="0025027F">
        <w:tc>
          <w:tcPr>
            <w:tcW w:w="3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32"/>
                <w:szCs w:val="32"/>
              </w:rPr>
            </w:pPr>
            <w:r w:rsidRPr="0025027F">
              <w:rPr>
                <w:rStyle w:val="CharAttribute19"/>
                <w:rFonts w:eastAsia="??"/>
                <w:szCs w:val="32"/>
              </w:rPr>
              <w:t>1/3/2010 – 1/8/2010</w:t>
            </w:r>
          </w:p>
        </w:tc>
        <w:tc>
          <w:tcPr>
            <w:tcW w:w="71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b/>
                <w:sz w:val="28"/>
                <w:szCs w:val="28"/>
              </w:rPr>
            </w:pPr>
            <w:r w:rsidRPr="0025027F">
              <w:rPr>
                <w:rStyle w:val="CharAttribute56"/>
                <w:rFonts w:eastAsia="??"/>
                <w:szCs w:val="28"/>
              </w:rPr>
              <w:t>Oral and maxillofacial Surgery</w:t>
            </w:r>
          </w:p>
        </w:tc>
      </w:tr>
      <w:tr w:rsidR="00826885" w:rsidTr="0025027F">
        <w:tc>
          <w:tcPr>
            <w:tcW w:w="3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32"/>
                <w:szCs w:val="32"/>
              </w:rPr>
            </w:pPr>
            <w:r w:rsidRPr="0025027F">
              <w:rPr>
                <w:rStyle w:val="CharAttribute19"/>
                <w:rFonts w:eastAsia="??"/>
                <w:szCs w:val="32"/>
              </w:rPr>
              <w:t>1/8/2010 – 1/9/2010</w:t>
            </w:r>
          </w:p>
        </w:tc>
        <w:tc>
          <w:tcPr>
            <w:tcW w:w="71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b/>
                <w:sz w:val="28"/>
                <w:szCs w:val="28"/>
              </w:rPr>
            </w:pPr>
            <w:r w:rsidRPr="0025027F">
              <w:rPr>
                <w:rStyle w:val="CharAttribute56"/>
                <w:rFonts w:eastAsia="??"/>
                <w:szCs w:val="28"/>
              </w:rPr>
              <w:t>Prosthodontics</w:t>
            </w:r>
          </w:p>
        </w:tc>
      </w:tr>
      <w:tr w:rsidR="00826885" w:rsidTr="0025027F">
        <w:tc>
          <w:tcPr>
            <w:tcW w:w="3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32"/>
                <w:szCs w:val="32"/>
              </w:rPr>
            </w:pPr>
            <w:r w:rsidRPr="0025027F">
              <w:rPr>
                <w:rStyle w:val="CharAttribute19"/>
                <w:rFonts w:eastAsia="??"/>
                <w:szCs w:val="32"/>
              </w:rPr>
              <w:t>1/9/2010 – 1/11/2010</w:t>
            </w:r>
          </w:p>
        </w:tc>
        <w:tc>
          <w:tcPr>
            <w:tcW w:w="71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b/>
                <w:sz w:val="28"/>
                <w:szCs w:val="28"/>
              </w:rPr>
            </w:pPr>
            <w:r w:rsidRPr="0025027F">
              <w:rPr>
                <w:rStyle w:val="CharAttribute56"/>
                <w:rFonts w:eastAsia="??"/>
                <w:szCs w:val="28"/>
              </w:rPr>
              <w:t>Conservative</w:t>
            </w:r>
          </w:p>
        </w:tc>
      </w:tr>
      <w:tr w:rsidR="00826885" w:rsidTr="0025027F">
        <w:tc>
          <w:tcPr>
            <w:tcW w:w="3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32"/>
                <w:szCs w:val="32"/>
              </w:rPr>
            </w:pPr>
            <w:r w:rsidRPr="0025027F">
              <w:rPr>
                <w:rStyle w:val="CharAttribute19"/>
                <w:rFonts w:eastAsia="??"/>
                <w:szCs w:val="32"/>
              </w:rPr>
              <w:t>1/11/2010 -1/1/2011</w:t>
            </w:r>
          </w:p>
        </w:tc>
        <w:tc>
          <w:tcPr>
            <w:tcW w:w="71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b/>
                <w:sz w:val="28"/>
                <w:szCs w:val="28"/>
              </w:rPr>
            </w:pPr>
            <w:r w:rsidRPr="0025027F">
              <w:rPr>
                <w:rStyle w:val="CharAttribute56"/>
                <w:rFonts w:eastAsia="??"/>
                <w:szCs w:val="28"/>
              </w:rPr>
              <w:t>Periodontology</w:t>
            </w:r>
          </w:p>
        </w:tc>
      </w:tr>
      <w:tr w:rsidR="00826885" w:rsidTr="0025027F">
        <w:tc>
          <w:tcPr>
            <w:tcW w:w="3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32"/>
                <w:szCs w:val="32"/>
              </w:rPr>
            </w:pPr>
            <w:r w:rsidRPr="0025027F">
              <w:rPr>
                <w:rStyle w:val="CharAttribute19"/>
                <w:rFonts w:eastAsia="??"/>
                <w:szCs w:val="32"/>
              </w:rPr>
              <w:t>1/1/2011 – 1/2/2011</w:t>
            </w:r>
          </w:p>
        </w:tc>
        <w:tc>
          <w:tcPr>
            <w:tcW w:w="71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7"/>
              <w:rPr>
                <w:sz w:val="28"/>
                <w:szCs w:val="28"/>
              </w:rPr>
            </w:pPr>
            <w:r w:rsidRPr="0025027F">
              <w:rPr>
                <w:rStyle w:val="CharAttribute54"/>
                <w:rFonts w:eastAsia="??"/>
                <w:szCs w:val="28"/>
              </w:rPr>
              <w:t>paedodontic</w:t>
            </w:r>
          </w:p>
        </w:tc>
      </w:tr>
      <w:tr w:rsidR="00826885" w:rsidTr="0025027F">
        <w:tc>
          <w:tcPr>
            <w:tcW w:w="342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6"/>
              <w:rPr>
                <w:sz w:val="32"/>
                <w:szCs w:val="32"/>
              </w:rPr>
            </w:pPr>
            <w:r w:rsidRPr="0025027F">
              <w:rPr>
                <w:rStyle w:val="CharAttribute19"/>
                <w:rFonts w:eastAsia="??"/>
                <w:szCs w:val="32"/>
              </w:rPr>
              <w:t>1/2/2011 – 1/3/2011</w:t>
            </w:r>
          </w:p>
        </w:tc>
        <w:tc>
          <w:tcPr>
            <w:tcW w:w="711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26885" w:rsidRPr="0025027F" w:rsidRDefault="00826885">
            <w:pPr>
              <w:pStyle w:val="ParaAttribute27"/>
              <w:rPr>
                <w:sz w:val="28"/>
                <w:szCs w:val="28"/>
              </w:rPr>
            </w:pPr>
            <w:r w:rsidRPr="0025027F">
              <w:rPr>
                <w:rStyle w:val="CharAttribute54"/>
                <w:rFonts w:eastAsia="??"/>
                <w:szCs w:val="28"/>
              </w:rPr>
              <w:t>dental public health</w:t>
            </w:r>
          </w:p>
        </w:tc>
      </w:tr>
    </w:tbl>
    <w:p w:rsidR="00826885" w:rsidRDefault="00826885">
      <w:pPr>
        <w:pStyle w:val="ParaAttribute26"/>
        <w:rPr>
          <w:b/>
          <w:sz w:val="22"/>
          <w:szCs w:val="22"/>
        </w:rPr>
      </w:pPr>
    </w:p>
    <w:p w:rsidR="00826885" w:rsidRDefault="00826885">
      <w:pPr>
        <w:pStyle w:val="ParaAttribute3"/>
        <w:spacing w:line="276" w:lineRule="auto"/>
        <w:rPr>
          <w:rFonts w:ascii="Cambria" w:hAnsi="Cambria"/>
          <w:b/>
          <w:sz w:val="32"/>
          <w:szCs w:val="32"/>
        </w:rPr>
      </w:pPr>
    </w:p>
    <w:p w:rsidR="00826885" w:rsidRDefault="00826885" w:rsidP="00393C9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  <w:r>
        <w:rPr>
          <w:rStyle w:val="CharAttribute53"/>
          <w:rFonts w:eastAsia="??"/>
          <w:szCs w:val="32"/>
        </w:rPr>
        <w:t>3. Full time Medical officer</w:t>
      </w:r>
      <w:r>
        <w:rPr>
          <w:rStyle w:val="CharAttribute14"/>
          <w:rFonts w:eastAsia="??"/>
          <w:szCs w:val="32"/>
        </w:rPr>
        <w:t xml:space="preserve"> _ Ribat- university Teaching hospital dental department start from 29/3/2011 and tell now  13/1/2015</w:t>
      </w: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</w:p>
    <w:p w:rsidR="00826885" w:rsidRDefault="00826885">
      <w:pPr>
        <w:pStyle w:val="ParaAttribute3"/>
        <w:spacing w:line="276" w:lineRule="auto"/>
        <w:rPr>
          <w:rFonts w:ascii="Cambria" w:hAnsi="Cambria"/>
          <w:sz w:val="32"/>
          <w:szCs w:val="32"/>
        </w:rPr>
      </w:pPr>
    </w:p>
    <w:p w:rsidR="00826885" w:rsidRDefault="00826885">
      <w:pPr>
        <w:pStyle w:val="ParaAttribute3"/>
        <w:spacing w:line="276" w:lineRule="auto"/>
        <w:rPr>
          <w:rFonts w:ascii="Cambria" w:hAnsi="Cambria"/>
          <w:b/>
          <w:sz w:val="32"/>
          <w:szCs w:val="32"/>
        </w:rPr>
      </w:pPr>
    </w:p>
    <w:p w:rsidR="00826885" w:rsidRDefault="00826885">
      <w:pPr>
        <w:pStyle w:val="ParaAttribute29"/>
        <w:spacing w:line="276" w:lineRule="auto"/>
        <w:rPr>
          <w:rFonts w:ascii="Trebuchet MS" w:hAnsi="Trebuchet MS"/>
          <w:b/>
          <w:sz w:val="32"/>
          <w:szCs w:val="32"/>
        </w:rPr>
      </w:pPr>
      <w:r>
        <w:rPr>
          <w:rStyle w:val="CharAttribute59"/>
          <w:rFonts w:eastAsia="??"/>
          <w:szCs w:val="32"/>
        </w:rPr>
        <w:t xml:space="preserve">Previous Duties &amp; Responsibilities: 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 xml:space="preserve">full time medical officer in Ribat- university Teaching hospital 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cover general dental clinics and department of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.restorative and endodontic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.prosthodontic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.periodontic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.pediatric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 Oral &amp; maxillofacial surgery</w:t>
      </w:r>
    </w:p>
    <w:p w:rsidR="00826885" w:rsidRPr="00535A33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b/>
          <w:bCs/>
          <w:sz w:val="48"/>
          <w:szCs w:val="48"/>
          <w:u w:val="single"/>
        </w:rPr>
      </w:pPr>
      <w:r w:rsidRPr="00535A33">
        <w:rPr>
          <w:rStyle w:val="CharAttribute61"/>
          <w:rFonts w:eastAsia="??"/>
          <w:b/>
          <w:bCs/>
          <w:sz w:val="48"/>
          <w:szCs w:val="48"/>
          <w:u w:val="single"/>
        </w:rPr>
        <w:t>duties;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 examination . diagnosis and treatment of patients and follow up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Fonts w:ascii="Estrangelo Edessa" w:hAnsi="Estrangelo Edessa"/>
          <w:sz w:val="27"/>
          <w:szCs w:val="27"/>
        </w:rPr>
        <w:t>.</w:t>
      </w:r>
      <w:r w:rsidRPr="00535A33">
        <w:rPr>
          <w:rStyle w:val="CharAttribute61"/>
          <w:rFonts w:eastAsia="??"/>
          <w:szCs w:val="27"/>
        </w:rPr>
        <w:t xml:space="preserve"> </w:t>
      </w:r>
      <w:r>
        <w:rPr>
          <w:rStyle w:val="CharAttribute61"/>
          <w:rFonts w:eastAsia="??"/>
          <w:szCs w:val="27"/>
        </w:rPr>
        <w:t>restorative and endodontic</w:t>
      </w:r>
      <w:r>
        <w:rPr>
          <w:rFonts w:ascii="Estrangelo Edessa" w:hAnsi="Estrangelo Edessa"/>
          <w:sz w:val="27"/>
          <w:szCs w:val="27"/>
        </w:rPr>
        <w:t xml:space="preserve"> and conservative treatment 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Fonts w:ascii="Estrangelo Edessa" w:hAnsi="Estrangelo Edessa"/>
          <w:sz w:val="27"/>
          <w:szCs w:val="27"/>
        </w:rPr>
        <w:t>.</w:t>
      </w:r>
      <w:r w:rsidRPr="00535A33">
        <w:rPr>
          <w:rStyle w:val="CharAttribute61"/>
          <w:rFonts w:eastAsia="??"/>
          <w:szCs w:val="27"/>
        </w:rPr>
        <w:t xml:space="preserve"> </w:t>
      </w:r>
      <w:r>
        <w:rPr>
          <w:rStyle w:val="CharAttribute61"/>
          <w:rFonts w:eastAsia="??"/>
          <w:szCs w:val="27"/>
        </w:rPr>
        <w:t>periodontic</w:t>
      </w:r>
      <w:r>
        <w:rPr>
          <w:rFonts w:ascii="Estrangelo Edessa" w:hAnsi="Estrangelo Edessa"/>
          <w:sz w:val="27"/>
          <w:szCs w:val="27"/>
        </w:rPr>
        <w:t xml:space="preserve"> treatment gums and oral health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Fonts w:ascii="Estrangelo Edessa" w:hAnsi="Estrangelo Edessa"/>
          <w:sz w:val="27"/>
          <w:szCs w:val="27"/>
        </w:rPr>
        <w:t xml:space="preserve"> .</w:t>
      </w:r>
      <w:r w:rsidRPr="00535A33">
        <w:rPr>
          <w:rStyle w:val="CharAttribute61"/>
          <w:rFonts w:eastAsia="??"/>
          <w:szCs w:val="27"/>
        </w:rPr>
        <w:t xml:space="preserve"> </w:t>
      </w:r>
      <w:r>
        <w:rPr>
          <w:rStyle w:val="CharAttribute61"/>
          <w:rFonts w:eastAsia="??"/>
          <w:szCs w:val="27"/>
        </w:rPr>
        <w:t xml:space="preserve">prosthodontic and esthetics treatment and replacement  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tabs>
          <w:tab w:val="left" w:pos="3195"/>
        </w:tabs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Fonts w:ascii="Estrangelo Edessa" w:hAnsi="Estrangelo Edessa"/>
          <w:sz w:val="27"/>
          <w:szCs w:val="27"/>
        </w:rPr>
        <w:t xml:space="preserve">. </w:t>
      </w:r>
      <w:r>
        <w:rPr>
          <w:rStyle w:val="CharAttribute61"/>
          <w:rFonts w:eastAsia="??"/>
          <w:szCs w:val="27"/>
        </w:rPr>
        <w:t>Oral surgery</w:t>
      </w:r>
      <w:r>
        <w:rPr>
          <w:rFonts w:ascii="Estrangelo Edessa" w:hAnsi="Estrangelo Edessa"/>
          <w:sz w:val="27"/>
          <w:szCs w:val="27"/>
        </w:rPr>
        <w:t xml:space="preserve">  </w:t>
      </w:r>
      <w:r>
        <w:rPr>
          <w:rStyle w:val="CharAttribute61"/>
          <w:rFonts w:eastAsia="??"/>
          <w:szCs w:val="27"/>
        </w:rPr>
        <w:t>simple and complicated extraction / surgical removal of all impacted teeth</w:t>
      </w:r>
      <w:r>
        <w:rPr>
          <w:rFonts w:ascii="Estrangelo Edessa" w:hAnsi="Estrangelo Edessa"/>
          <w:sz w:val="27"/>
          <w:szCs w:val="27"/>
        </w:rPr>
        <w:tab/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 xml:space="preserve"> . receive and treatment of emergency patient of oral and maxillofacial trauma  and dental trauma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 xml:space="preserve">  . assistant in oral and maxillofacial theater in addition to pre and post operative patient care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……</w:t>
      </w:r>
      <w:r>
        <w:rPr>
          <w:rStyle w:val="CharAttribute61"/>
          <w:rFonts w:eastAsia="??"/>
          <w:szCs w:val="27"/>
        </w:rPr>
        <w:t>..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</w:t>
      </w:r>
      <w:r w:rsidRPr="00535A33">
        <w:rPr>
          <w:rStyle w:val="CharAttribute61"/>
          <w:rFonts w:eastAsia="??"/>
          <w:b/>
          <w:bCs/>
          <w:szCs w:val="27"/>
        </w:rPr>
        <w:t>management responsibility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Style w:val="CharAttribute61"/>
          <w:rFonts w:eastAsia="??"/>
          <w:szCs w:val="27"/>
        </w:rPr>
      </w:pPr>
      <w:r>
        <w:rPr>
          <w:rStyle w:val="CharAttribute61"/>
          <w:rFonts w:eastAsia="??"/>
          <w:szCs w:val="27"/>
        </w:rPr>
        <w:t xml:space="preserve">  . arrange rotation of junior doctor of department  </w:t>
      </w:r>
    </w:p>
    <w:p w:rsidR="00826885" w:rsidRDefault="00826885" w:rsidP="00535A33">
      <w:pPr>
        <w:pStyle w:val="ParaAttribute30"/>
        <w:pBdr>
          <w:bottom w:val="single" w:sz="4" w:space="26" w:color="000000"/>
        </w:pBdr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 monitor the clinic equipments &amp; checkup order of equipment and material supply</w:t>
      </w:r>
    </w:p>
    <w:p w:rsidR="00826885" w:rsidRDefault="00826885" w:rsidP="00535A33">
      <w:pPr>
        <w:pStyle w:val="ParaAttribute30"/>
        <w:spacing w:line="276" w:lineRule="auto"/>
        <w:rPr>
          <w:rFonts w:ascii="Estrangelo Edessa" w:hAnsi="Estrangelo Edessa"/>
          <w:sz w:val="27"/>
          <w:szCs w:val="27"/>
        </w:rPr>
      </w:pPr>
      <w:r>
        <w:rPr>
          <w:rStyle w:val="CharAttribute61"/>
          <w:rFonts w:eastAsia="??"/>
          <w:szCs w:val="27"/>
        </w:rPr>
        <w:t>. monitor dental clinic service quality and infection control</w:t>
      </w:r>
    </w:p>
    <w:p w:rsidR="00826885" w:rsidRDefault="00826885">
      <w:pPr>
        <w:pStyle w:val="ParaAttribute31"/>
        <w:rPr>
          <w:rFonts w:ascii="Calibri" w:hAnsi="Calibri"/>
          <w:b/>
          <w:sz w:val="32"/>
          <w:szCs w:val="32"/>
        </w:rPr>
      </w:pPr>
    </w:p>
    <w:p w:rsidR="00826885" w:rsidRDefault="00826885">
      <w:pPr>
        <w:pStyle w:val="ParaAttribute31"/>
        <w:rPr>
          <w:rFonts w:ascii="Calibri" w:hAnsi="Calibri"/>
          <w:b/>
          <w:sz w:val="32"/>
          <w:szCs w:val="32"/>
        </w:rPr>
      </w:pPr>
    </w:p>
    <w:p w:rsidR="00826885" w:rsidRDefault="00826885">
      <w:pPr>
        <w:pStyle w:val="ParaAttribute31"/>
        <w:rPr>
          <w:rFonts w:ascii="Calibri" w:hAnsi="Calibri"/>
          <w:sz w:val="32"/>
          <w:szCs w:val="32"/>
        </w:rPr>
      </w:pPr>
      <w:r>
        <w:rPr>
          <w:rStyle w:val="CharAttribute41"/>
          <w:szCs w:val="32"/>
        </w:rPr>
        <w:t>Languages</w:t>
      </w: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  <w:r>
        <w:rPr>
          <w:rStyle w:val="CharAttribute63"/>
          <w:rFonts w:eastAsia="??"/>
          <w:szCs w:val="24"/>
        </w:rPr>
        <w:t>Arabic ….  English</w:t>
      </w: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</w:p>
    <w:p w:rsidR="00826885" w:rsidRDefault="00826885">
      <w:pPr>
        <w:pStyle w:val="ParaAttribute32"/>
        <w:rPr>
          <w:rFonts w:ascii="Batang" w:eastAsia="Batang" w:hAnsi="Batang"/>
          <w:sz w:val="24"/>
          <w:szCs w:val="24"/>
        </w:rPr>
      </w:pPr>
    </w:p>
    <w:p w:rsidR="00826885" w:rsidRDefault="00826885">
      <w:pPr>
        <w:pStyle w:val="ParaAttribute33"/>
        <w:rPr>
          <w:rFonts w:ascii="Century Gothic" w:hAnsi="Century Gothic"/>
          <w:b/>
          <w:sz w:val="22"/>
          <w:szCs w:val="22"/>
        </w:rPr>
      </w:pPr>
      <w:r>
        <w:rPr>
          <w:rStyle w:val="CharAttribute65"/>
          <w:rFonts w:eastAsia="??"/>
          <w:szCs w:val="22"/>
        </w:rPr>
        <w:t>Personal Attributes:</w:t>
      </w:r>
    </w:p>
    <w:p w:rsidR="00826885" w:rsidRDefault="00826885">
      <w:pPr>
        <w:pStyle w:val="ParaAttribute33"/>
        <w:rPr>
          <w:rFonts w:ascii="Century Gothic" w:hAnsi="Century Gothic"/>
          <w:b/>
          <w:sz w:val="22"/>
          <w:szCs w:val="22"/>
        </w:rPr>
      </w:pPr>
    </w:p>
    <w:p w:rsidR="00826885" w:rsidRDefault="00826885">
      <w:pPr>
        <w:pStyle w:val="ParaAttribute34"/>
        <w:rPr>
          <w:rFonts w:ascii="Century Gothic" w:hAnsi="Century Gothic"/>
          <w:sz w:val="22"/>
          <w:szCs w:val="22"/>
        </w:rPr>
      </w:pPr>
    </w:p>
    <w:p w:rsidR="00826885" w:rsidRDefault="00826885">
      <w:pPr>
        <w:pStyle w:val="ListParagraph"/>
        <w:numPr>
          <w:ilvl w:val="0"/>
          <w:numId w:val="1"/>
        </w:numPr>
        <w:tabs>
          <w:tab w:val="left" w:pos="720"/>
        </w:tabs>
        <w:spacing w:after="120" w:line="276" w:lineRule="auto"/>
        <w:jc w:val="left"/>
        <w:rPr>
          <w:rFonts w:ascii="Calibri" w:hAnsi="Calibri"/>
          <w:i/>
        </w:rPr>
      </w:pPr>
      <w:r>
        <w:rPr>
          <w:rStyle w:val="CharAttribute70"/>
          <w:szCs w:val="24"/>
        </w:rPr>
        <w:t>Good moral character and conduct.</w:t>
      </w:r>
    </w:p>
    <w:p w:rsidR="00826885" w:rsidRDefault="00826885">
      <w:pPr>
        <w:pStyle w:val="ListParagraph"/>
        <w:numPr>
          <w:ilvl w:val="0"/>
          <w:numId w:val="2"/>
        </w:numPr>
        <w:tabs>
          <w:tab w:val="left" w:pos="720"/>
        </w:tabs>
        <w:spacing w:after="120" w:line="276" w:lineRule="auto"/>
        <w:jc w:val="left"/>
        <w:rPr>
          <w:rFonts w:ascii="Calibri" w:hAnsi="Calibri"/>
          <w:i/>
        </w:rPr>
      </w:pPr>
      <w:r>
        <w:rPr>
          <w:rStyle w:val="CharAttribute70"/>
          <w:szCs w:val="24"/>
        </w:rPr>
        <w:t>Highly committed to work schedule.</w:t>
      </w:r>
    </w:p>
    <w:p w:rsidR="00826885" w:rsidRDefault="00826885">
      <w:pPr>
        <w:pStyle w:val="ListParagraph"/>
        <w:numPr>
          <w:ilvl w:val="0"/>
          <w:numId w:val="3"/>
        </w:numPr>
        <w:tabs>
          <w:tab w:val="left" w:pos="720"/>
        </w:tabs>
        <w:spacing w:after="120" w:line="276" w:lineRule="auto"/>
        <w:jc w:val="left"/>
        <w:rPr>
          <w:rFonts w:ascii="Calibri" w:hAnsi="Calibri"/>
          <w:i/>
        </w:rPr>
      </w:pPr>
      <w:r>
        <w:rPr>
          <w:rStyle w:val="CharAttribute70"/>
          <w:szCs w:val="24"/>
        </w:rPr>
        <w:t>Hard working , confident, diligent, self motivated individual.</w:t>
      </w:r>
    </w:p>
    <w:p w:rsidR="00826885" w:rsidRDefault="00826885">
      <w:pPr>
        <w:pStyle w:val="ListParagraph"/>
        <w:numPr>
          <w:ilvl w:val="0"/>
          <w:numId w:val="3"/>
        </w:numPr>
        <w:tabs>
          <w:tab w:val="left" w:pos="720"/>
        </w:tabs>
        <w:spacing w:after="120" w:line="276" w:lineRule="auto"/>
        <w:jc w:val="left"/>
        <w:rPr>
          <w:rFonts w:ascii="Calibri" w:hAnsi="Calibri"/>
          <w:i/>
        </w:rPr>
      </w:pPr>
      <w:r>
        <w:rPr>
          <w:rStyle w:val="CharAttribute70"/>
          <w:szCs w:val="24"/>
        </w:rPr>
        <w:t>Sincere , dedicated with a strict sense of work ethics and remarkable sense of purpose.</w:t>
      </w:r>
    </w:p>
    <w:p w:rsidR="00826885" w:rsidRDefault="00826885">
      <w:pPr>
        <w:pStyle w:val="ListParagraph"/>
        <w:numPr>
          <w:ilvl w:val="0"/>
          <w:numId w:val="3"/>
        </w:numPr>
        <w:tabs>
          <w:tab w:val="left" w:pos="720"/>
        </w:tabs>
        <w:spacing w:after="120" w:line="276" w:lineRule="auto"/>
        <w:jc w:val="left"/>
        <w:rPr>
          <w:rFonts w:ascii="Calibri" w:hAnsi="Calibri"/>
          <w:i/>
        </w:rPr>
      </w:pPr>
      <w:r>
        <w:rPr>
          <w:rStyle w:val="CharAttribute70"/>
          <w:szCs w:val="24"/>
        </w:rPr>
        <w:t>Strong organization skills , managing appointments and treatment for all set of patients.</w:t>
      </w:r>
    </w:p>
    <w:p w:rsidR="00826885" w:rsidRDefault="00826885">
      <w:pPr>
        <w:pStyle w:val="ListParagraph"/>
        <w:numPr>
          <w:ilvl w:val="0"/>
          <w:numId w:val="3"/>
        </w:numPr>
        <w:tabs>
          <w:tab w:val="left" w:pos="720"/>
        </w:tabs>
        <w:spacing w:after="120" w:line="276" w:lineRule="auto"/>
        <w:jc w:val="left"/>
        <w:rPr>
          <w:rFonts w:ascii="Calibri" w:hAnsi="Calibri"/>
          <w:i/>
        </w:rPr>
      </w:pPr>
      <w:r>
        <w:rPr>
          <w:rStyle w:val="CharAttribute70"/>
          <w:szCs w:val="24"/>
        </w:rPr>
        <w:t>Honed excellent patient care skills learned through clinical practice.</w:t>
      </w:r>
    </w:p>
    <w:p w:rsidR="00826885" w:rsidRDefault="00826885">
      <w:pPr>
        <w:pStyle w:val="ListParagraph"/>
        <w:numPr>
          <w:ilvl w:val="0"/>
          <w:numId w:val="3"/>
        </w:numPr>
        <w:tabs>
          <w:tab w:val="left" w:pos="720"/>
        </w:tabs>
        <w:spacing w:after="120" w:line="276" w:lineRule="auto"/>
        <w:jc w:val="left"/>
        <w:rPr>
          <w:rFonts w:ascii="Calibri" w:hAnsi="Calibri"/>
          <w:i/>
        </w:rPr>
      </w:pPr>
      <w:r>
        <w:rPr>
          <w:rStyle w:val="CharAttribute70"/>
          <w:szCs w:val="24"/>
        </w:rPr>
        <w:t>Good user of</w:t>
      </w:r>
      <w:r>
        <w:rPr>
          <w:rStyle w:val="CharAttribute74"/>
          <w:szCs w:val="16"/>
        </w:rPr>
        <w:t xml:space="preserve"> </w:t>
      </w:r>
      <w:r>
        <w:rPr>
          <w:rStyle w:val="CharAttribute75"/>
          <w:szCs w:val="24"/>
        </w:rPr>
        <w:t>computer</w:t>
      </w:r>
      <w:r>
        <w:rPr>
          <w:rStyle w:val="CharAttribute70"/>
          <w:szCs w:val="24"/>
        </w:rPr>
        <w:t xml:space="preserve"> . Interne ,and work related database.</w:t>
      </w:r>
    </w:p>
    <w:p w:rsidR="00826885" w:rsidRDefault="00826885">
      <w:pPr>
        <w:pStyle w:val="ParaAttribute4"/>
        <w:spacing w:line="276" w:lineRule="auto"/>
        <w:rPr>
          <w:rStyle w:val="CharAttribute77"/>
          <w:szCs w:val="32"/>
        </w:rPr>
      </w:pPr>
    </w:p>
    <w:p w:rsidR="00826885" w:rsidRDefault="00826885">
      <w:pPr>
        <w:pStyle w:val="ParaAttribute4"/>
        <w:spacing w:line="276" w:lineRule="auto"/>
        <w:rPr>
          <w:rStyle w:val="CharAttribute77"/>
          <w:szCs w:val="32"/>
        </w:rPr>
      </w:pPr>
    </w:p>
    <w:p w:rsidR="00826885" w:rsidRDefault="00826885">
      <w:pPr>
        <w:pStyle w:val="ParaAttribute4"/>
        <w:spacing w:line="276" w:lineRule="auto"/>
        <w:rPr>
          <w:rStyle w:val="CharAttribute77"/>
          <w:szCs w:val="32"/>
        </w:rPr>
      </w:pPr>
    </w:p>
    <w:p w:rsidR="00826885" w:rsidRDefault="00826885">
      <w:pPr>
        <w:pStyle w:val="ParaAttribute4"/>
        <w:spacing w:line="276" w:lineRule="auto"/>
        <w:rPr>
          <w:rStyle w:val="CharAttribute77"/>
          <w:szCs w:val="32"/>
        </w:rPr>
      </w:pPr>
    </w:p>
    <w:p w:rsidR="00826885" w:rsidRDefault="00826885">
      <w:pPr>
        <w:pStyle w:val="ParaAttribute4"/>
        <w:spacing w:line="276" w:lineRule="auto"/>
        <w:rPr>
          <w:sz w:val="32"/>
          <w:szCs w:val="32"/>
        </w:rPr>
      </w:pPr>
      <w:r>
        <w:rPr>
          <w:rStyle w:val="CharAttribute77"/>
          <w:szCs w:val="32"/>
        </w:rPr>
        <w:t>Areas of expertise and professional strength</w:t>
      </w:r>
      <w:r>
        <w:rPr>
          <w:rStyle w:val="CharAttribute78"/>
          <w:szCs w:val="32"/>
        </w:rPr>
        <w:t>: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*extensive knowledge of medical tools and equipments used in dental treatment.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*in depth knowledge of examining x rays, treating diff dental and oral diseases.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*excellent experience in surgical removal of impacted teeth and post operative care.  and deal with emergency in dental clinic and dental conditions.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*ability of replacing missing teeth and performing different preventive measures on teeth related conditions.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*ability to perform root canal treatments and different aspects of endodontic treatment care.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 experience in prosthodontics , fixed crowns and bridge and removable dentures.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*cosmotical dentistry including bleaching and veneers.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*treating baby teeth.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*education and motivation and instruction of patients to maintain and excellent oral hygiene.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*management of different  traumatized teeth and build ups.</w:t>
      </w:r>
    </w:p>
    <w:p w:rsidR="00826885" w:rsidRDefault="00826885">
      <w:pPr>
        <w:pStyle w:val="ParaAttribute37"/>
        <w:spacing w:line="276" w:lineRule="auto"/>
        <w:rPr>
          <w:sz w:val="24"/>
          <w:szCs w:val="24"/>
        </w:rPr>
      </w:pPr>
      <w:r>
        <w:rPr>
          <w:rStyle w:val="CharAttribute79"/>
          <w:szCs w:val="24"/>
        </w:rPr>
        <w:t>*last and not least showing all respect and empathy to patients . performing my duty with all love and dedication.</w:t>
      </w:r>
    </w:p>
    <w:sectPr w:rsidR="00826885" w:rsidSect="00090D2A">
      <w:pgSz w:w="12240" w:h="15840"/>
      <w:pgMar w:top="1079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©ِ???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83396263"/>
    <w:lvl w:ilvl="0" w:tplc="63FE66A2">
      <w:numFmt w:val="bullet"/>
      <w:lvlText w:val="·"/>
      <w:lvlJc w:val="left"/>
      <w:pPr>
        <w:ind w:left="720" w:hanging="360"/>
      </w:pPr>
      <w:rPr>
        <w:rFonts w:ascii="Symbol" w:eastAsia="Times New Roman" w:hAnsi="Symbol" w:hint="default"/>
        <w:b w:val="0"/>
        <w:i/>
        <w:color w:val="000000"/>
        <w:sz w:val="24"/>
      </w:rPr>
    </w:lvl>
    <w:lvl w:ilvl="1" w:tplc="DDDCD82E">
      <w:start w:val="1"/>
      <w:numFmt w:val="bullet"/>
      <w:lvlText w:val="o"/>
      <w:lvlJc w:val="left"/>
      <w:pPr>
        <w:ind w:left="144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2" w:tplc="F5C4EF3C">
      <w:start w:val="1"/>
      <w:numFmt w:val="bullet"/>
      <w:lvlText w:val="§"/>
      <w:lvlJc w:val="left"/>
      <w:pPr>
        <w:ind w:left="216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3" w:tplc="991A28F4">
      <w:start w:val="1"/>
      <w:numFmt w:val="bullet"/>
      <w:lvlText w:val="·"/>
      <w:lvlJc w:val="left"/>
      <w:pPr>
        <w:ind w:left="288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4" w:tplc="6BC034A4">
      <w:start w:val="1"/>
      <w:numFmt w:val="bullet"/>
      <w:lvlText w:val="o"/>
      <w:lvlJc w:val="left"/>
      <w:pPr>
        <w:ind w:left="360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5" w:tplc="EEAE2200">
      <w:start w:val="1"/>
      <w:numFmt w:val="bullet"/>
      <w:lvlText w:val="§"/>
      <w:lvlJc w:val="left"/>
      <w:pPr>
        <w:ind w:left="432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6" w:tplc="C89EF0AC">
      <w:start w:val="1"/>
      <w:numFmt w:val="bullet"/>
      <w:lvlText w:val="·"/>
      <w:lvlJc w:val="left"/>
      <w:pPr>
        <w:ind w:left="504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7" w:tplc="B1D23CB2">
      <w:start w:val="1"/>
      <w:numFmt w:val="bullet"/>
      <w:lvlText w:val="o"/>
      <w:lvlJc w:val="left"/>
      <w:pPr>
        <w:ind w:left="576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8" w:tplc="FD00A5F6">
      <w:start w:val="1"/>
      <w:numFmt w:val="bullet"/>
      <w:lvlText w:val="§"/>
      <w:lvlJc w:val="left"/>
      <w:pPr>
        <w:ind w:left="648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</w:abstractNum>
  <w:abstractNum w:abstractNumId="1">
    <w:nsid w:val="00000002"/>
    <w:multiLevelType w:val="hybridMultilevel"/>
    <w:tmpl w:val="79934471"/>
    <w:lvl w:ilvl="0" w:tplc="7E365FEC">
      <w:numFmt w:val="bullet"/>
      <w:lvlText w:val="·"/>
      <w:lvlJc w:val="left"/>
      <w:pPr>
        <w:ind w:left="720" w:hanging="360"/>
      </w:pPr>
      <w:rPr>
        <w:rFonts w:ascii="Symbol" w:eastAsia="Times New Roman" w:hAnsi="Symbol" w:hint="default"/>
        <w:b w:val="0"/>
        <w:i/>
        <w:color w:val="000000"/>
        <w:sz w:val="24"/>
      </w:rPr>
    </w:lvl>
    <w:lvl w:ilvl="1" w:tplc="3A66D0CA">
      <w:start w:val="1"/>
      <w:numFmt w:val="bullet"/>
      <w:lvlText w:val="o"/>
      <w:lvlJc w:val="left"/>
      <w:pPr>
        <w:ind w:left="144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2" w:tplc="546ADEFE">
      <w:start w:val="1"/>
      <w:numFmt w:val="bullet"/>
      <w:lvlText w:val="§"/>
      <w:lvlJc w:val="left"/>
      <w:pPr>
        <w:ind w:left="216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3" w:tplc="48AEA194">
      <w:start w:val="1"/>
      <w:numFmt w:val="bullet"/>
      <w:lvlText w:val="·"/>
      <w:lvlJc w:val="left"/>
      <w:pPr>
        <w:ind w:left="288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4" w:tplc="255A406C">
      <w:start w:val="1"/>
      <w:numFmt w:val="bullet"/>
      <w:lvlText w:val="o"/>
      <w:lvlJc w:val="left"/>
      <w:pPr>
        <w:ind w:left="360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5" w:tplc="F380FCBC">
      <w:start w:val="1"/>
      <w:numFmt w:val="bullet"/>
      <w:lvlText w:val="§"/>
      <w:lvlJc w:val="left"/>
      <w:pPr>
        <w:ind w:left="432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6" w:tplc="41384D98">
      <w:start w:val="1"/>
      <w:numFmt w:val="bullet"/>
      <w:lvlText w:val="·"/>
      <w:lvlJc w:val="left"/>
      <w:pPr>
        <w:ind w:left="504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7" w:tplc="104A5CCE">
      <w:start w:val="1"/>
      <w:numFmt w:val="bullet"/>
      <w:lvlText w:val="o"/>
      <w:lvlJc w:val="left"/>
      <w:pPr>
        <w:ind w:left="576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8" w:tplc="AE7C3582">
      <w:start w:val="1"/>
      <w:numFmt w:val="bullet"/>
      <w:lvlText w:val="§"/>
      <w:lvlJc w:val="left"/>
      <w:pPr>
        <w:ind w:left="648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</w:abstractNum>
  <w:abstractNum w:abstractNumId="2">
    <w:nsid w:val="0BA91423"/>
    <w:multiLevelType w:val="hybridMultilevel"/>
    <w:tmpl w:val="34C86960"/>
    <w:lvl w:ilvl="0" w:tplc="FD52DC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DC5A99"/>
    <w:multiLevelType w:val="hybridMultilevel"/>
    <w:tmpl w:val="67343873"/>
    <w:lvl w:ilvl="0" w:tplc="FDDC97EE">
      <w:numFmt w:val="bullet"/>
      <w:lvlText w:val="·"/>
      <w:lvlJc w:val="left"/>
      <w:pPr>
        <w:ind w:left="720" w:hanging="360"/>
      </w:pPr>
      <w:rPr>
        <w:rFonts w:ascii="Symbol" w:eastAsia="Times New Roman" w:hAnsi="Symbol" w:hint="default"/>
        <w:b w:val="0"/>
        <w:i/>
        <w:color w:val="000000"/>
        <w:sz w:val="24"/>
      </w:rPr>
    </w:lvl>
    <w:lvl w:ilvl="1" w:tplc="EF2E4FF2">
      <w:start w:val="1"/>
      <w:numFmt w:val="bullet"/>
      <w:lvlText w:val="o"/>
      <w:lvlJc w:val="left"/>
      <w:pPr>
        <w:ind w:left="144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2" w:tplc="7A0EC9A8">
      <w:start w:val="1"/>
      <w:numFmt w:val="bullet"/>
      <w:lvlText w:val="§"/>
      <w:lvlJc w:val="left"/>
      <w:pPr>
        <w:ind w:left="216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3" w:tplc="E7AC6B00">
      <w:start w:val="1"/>
      <w:numFmt w:val="bullet"/>
      <w:lvlText w:val="·"/>
      <w:lvlJc w:val="left"/>
      <w:pPr>
        <w:ind w:left="288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4" w:tplc="3DFEC3D0">
      <w:start w:val="1"/>
      <w:numFmt w:val="bullet"/>
      <w:lvlText w:val="o"/>
      <w:lvlJc w:val="left"/>
      <w:pPr>
        <w:ind w:left="360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5" w:tplc="A086AB88">
      <w:start w:val="1"/>
      <w:numFmt w:val="bullet"/>
      <w:lvlText w:val="§"/>
      <w:lvlJc w:val="left"/>
      <w:pPr>
        <w:ind w:left="432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6" w:tplc="051A1FFE">
      <w:start w:val="1"/>
      <w:numFmt w:val="bullet"/>
      <w:lvlText w:val="·"/>
      <w:lvlJc w:val="left"/>
      <w:pPr>
        <w:ind w:left="504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7" w:tplc="D1B0CA88">
      <w:start w:val="1"/>
      <w:numFmt w:val="bullet"/>
      <w:lvlText w:val="o"/>
      <w:lvlJc w:val="left"/>
      <w:pPr>
        <w:ind w:left="576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  <w:lvl w:ilvl="8" w:tplc="48A8EAF6">
      <w:start w:val="1"/>
      <w:numFmt w:val="bullet"/>
      <w:lvlText w:val="§"/>
      <w:lvlJc w:val="left"/>
      <w:pPr>
        <w:ind w:left="6480" w:hanging="360"/>
      </w:pPr>
      <w:rPr>
        <w:rFonts w:ascii="Malgun Gothic" w:eastAsia="Malgun Gothic" w:hAnsi="Malgun Gothic" w:hint="default"/>
        <w:b w:val="0"/>
        <w:color w:val="000080"/>
        <w:spacing w:val="5"/>
        <w:sz w:val="52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0D2A"/>
    <w:rsid w:val="000128F3"/>
    <w:rsid w:val="00090D2A"/>
    <w:rsid w:val="0017555B"/>
    <w:rsid w:val="00175BFA"/>
    <w:rsid w:val="001F3700"/>
    <w:rsid w:val="0025027F"/>
    <w:rsid w:val="00393C95"/>
    <w:rsid w:val="00494FAF"/>
    <w:rsid w:val="00535A33"/>
    <w:rsid w:val="00656B69"/>
    <w:rsid w:val="006D3343"/>
    <w:rsid w:val="00826885"/>
    <w:rsid w:val="00ED0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??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0D2A"/>
    <w:pPr>
      <w:widowControl w:val="0"/>
      <w:wordWrap w:val="0"/>
      <w:autoSpaceDE w:val="0"/>
      <w:autoSpaceDN w:val="0"/>
      <w:jc w:val="both"/>
    </w:pPr>
    <w:rPr>
      <w:rFonts w:ascii="??" w:eastAsia="Times New Roman"/>
      <w:kern w:val="2"/>
      <w:sz w:val="20"/>
      <w:szCs w:val="20"/>
      <w:lang w:eastAsia="ko-K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uiPriority w:val="99"/>
    <w:rsid w:val="00090D2A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090D2A"/>
    <w:pPr>
      <w:ind w:left="400"/>
    </w:pPr>
  </w:style>
  <w:style w:type="paragraph" w:customStyle="1" w:styleId="ParaAttribute0">
    <w:name w:val="ParaAttribute0"/>
    <w:uiPriority w:val="99"/>
    <w:rsid w:val="00090D2A"/>
    <w:pPr>
      <w:widowControl w:val="0"/>
      <w:pBdr>
        <w:bottom w:val="single" w:sz="8" w:space="0" w:color="4F81BD"/>
      </w:pBdr>
      <w:wordWrap w:val="0"/>
      <w:spacing w:after="300"/>
      <w:ind w:right="-690"/>
      <w:jc w:val="both"/>
    </w:pPr>
    <w:rPr>
      <w:sz w:val="20"/>
      <w:szCs w:val="20"/>
    </w:rPr>
  </w:style>
  <w:style w:type="paragraph" w:customStyle="1" w:styleId="ParaAttribute1">
    <w:name w:val="ParaAttribute1"/>
    <w:uiPriority w:val="99"/>
    <w:rsid w:val="00090D2A"/>
    <w:pPr>
      <w:widowControl w:val="0"/>
      <w:pBdr>
        <w:bottom w:val="single" w:sz="8" w:space="0" w:color="4F81BD"/>
      </w:pBdr>
      <w:wordWrap w:val="0"/>
      <w:spacing w:after="300"/>
      <w:ind w:right="-690"/>
      <w:jc w:val="both"/>
    </w:pPr>
    <w:rPr>
      <w:sz w:val="20"/>
      <w:szCs w:val="20"/>
    </w:rPr>
  </w:style>
  <w:style w:type="paragraph" w:customStyle="1" w:styleId="ParaAttribute2">
    <w:name w:val="ParaAttribute2"/>
    <w:uiPriority w:val="99"/>
    <w:rsid w:val="00090D2A"/>
    <w:pPr>
      <w:wordWrap w:val="0"/>
      <w:spacing w:after="200"/>
    </w:pPr>
    <w:rPr>
      <w:sz w:val="20"/>
      <w:szCs w:val="20"/>
    </w:rPr>
  </w:style>
  <w:style w:type="paragraph" w:customStyle="1" w:styleId="ParaAttribute3">
    <w:name w:val="ParaAttribute3"/>
    <w:uiPriority w:val="99"/>
    <w:rsid w:val="00090D2A"/>
    <w:pPr>
      <w:wordWrap w:val="0"/>
      <w:spacing w:after="200"/>
    </w:pPr>
    <w:rPr>
      <w:sz w:val="20"/>
      <w:szCs w:val="20"/>
    </w:rPr>
  </w:style>
  <w:style w:type="paragraph" w:customStyle="1" w:styleId="ParaAttribute4">
    <w:name w:val="ParaAttribute4"/>
    <w:uiPriority w:val="99"/>
    <w:rsid w:val="00090D2A"/>
    <w:pPr>
      <w:wordWrap w:val="0"/>
      <w:spacing w:after="200"/>
    </w:pPr>
    <w:rPr>
      <w:sz w:val="20"/>
      <w:szCs w:val="20"/>
    </w:rPr>
  </w:style>
  <w:style w:type="paragraph" w:customStyle="1" w:styleId="ParaAttribute5">
    <w:name w:val="ParaAttribute5"/>
    <w:uiPriority w:val="99"/>
    <w:rsid w:val="00090D2A"/>
    <w:pPr>
      <w:wordWrap w:val="0"/>
      <w:spacing w:after="200"/>
      <w:ind w:left="-180"/>
    </w:pPr>
    <w:rPr>
      <w:sz w:val="20"/>
      <w:szCs w:val="20"/>
    </w:rPr>
  </w:style>
  <w:style w:type="paragraph" w:customStyle="1" w:styleId="ParaAttribute6">
    <w:name w:val="ParaAttribute6"/>
    <w:uiPriority w:val="99"/>
    <w:rsid w:val="00090D2A"/>
    <w:pPr>
      <w:wordWrap w:val="0"/>
      <w:spacing w:after="200"/>
      <w:ind w:left="-180"/>
    </w:pPr>
    <w:rPr>
      <w:sz w:val="20"/>
      <w:szCs w:val="20"/>
    </w:rPr>
  </w:style>
  <w:style w:type="paragraph" w:customStyle="1" w:styleId="ParaAttribute7">
    <w:name w:val="ParaAttribute7"/>
    <w:uiPriority w:val="99"/>
    <w:rsid w:val="00090D2A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8">
    <w:name w:val="ParaAttribute8"/>
    <w:uiPriority w:val="99"/>
    <w:rsid w:val="00090D2A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9">
    <w:name w:val="ParaAttribute9"/>
    <w:uiPriority w:val="99"/>
    <w:rsid w:val="00090D2A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10">
    <w:name w:val="ParaAttribute10"/>
    <w:uiPriority w:val="99"/>
    <w:rsid w:val="00090D2A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11">
    <w:name w:val="ParaAttribute11"/>
    <w:uiPriority w:val="99"/>
    <w:rsid w:val="00090D2A"/>
    <w:pPr>
      <w:widowControl w:val="0"/>
      <w:wordWrap w:val="0"/>
      <w:spacing w:after="280"/>
    </w:pPr>
    <w:rPr>
      <w:sz w:val="20"/>
      <w:szCs w:val="20"/>
    </w:rPr>
  </w:style>
  <w:style w:type="paragraph" w:customStyle="1" w:styleId="ParaAttribute12">
    <w:name w:val="ParaAttribute12"/>
    <w:uiPriority w:val="99"/>
    <w:rsid w:val="00090D2A"/>
    <w:pPr>
      <w:widowControl w:val="0"/>
      <w:wordWrap w:val="0"/>
      <w:spacing w:after="280"/>
      <w:jc w:val="center"/>
    </w:pPr>
    <w:rPr>
      <w:sz w:val="20"/>
      <w:szCs w:val="20"/>
    </w:rPr>
  </w:style>
  <w:style w:type="paragraph" w:customStyle="1" w:styleId="ParaAttribute13">
    <w:name w:val="ParaAttribute13"/>
    <w:uiPriority w:val="99"/>
    <w:rsid w:val="00090D2A"/>
    <w:pPr>
      <w:keepNext/>
      <w:wordWrap w:val="0"/>
      <w:spacing w:before="240" w:after="60"/>
      <w:jc w:val="center"/>
    </w:pPr>
    <w:rPr>
      <w:sz w:val="20"/>
      <w:szCs w:val="20"/>
    </w:rPr>
  </w:style>
  <w:style w:type="paragraph" w:customStyle="1" w:styleId="ParaAttribute14">
    <w:name w:val="ParaAttribute14"/>
    <w:uiPriority w:val="99"/>
    <w:rsid w:val="00090D2A"/>
    <w:pPr>
      <w:keepNext/>
      <w:wordWrap w:val="0"/>
      <w:spacing w:before="240" w:after="60"/>
      <w:jc w:val="center"/>
    </w:pPr>
    <w:rPr>
      <w:sz w:val="20"/>
      <w:szCs w:val="20"/>
    </w:rPr>
  </w:style>
  <w:style w:type="paragraph" w:customStyle="1" w:styleId="ParaAttribute15">
    <w:name w:val="ParaAttribute15"/>
    <w:uiPriority w:val="99"/>
    <w:rsid w:val="00090D2A"/>
    <w:pPr>
      <w:widowControl w:val="0"/>
      <w:wordWrap w:val="0"/>
      <w:spacing w:after="200"/>
      <w:jc w:val="center"/>
    </w:pPr>
    <w:rPr>
      <w:sz w:val="20"/>
      <w:szCs w:val="20"/>
    </w:rPr>
  </w:style>
  <w:style w:type="paragraph" w:customStyle="1" w:styleId="ParaAttribute16">
    <w:name w:val="ParaAttribute16"/>
    <w:uiPriority w:val="99"/>
    <w:rsid w:val="00090D2A"/>
    <w:pPr>
      <w:widowControl w:val="0"/>
      <w:wordWrap w:val="0"/>
      <w:spacing w:after="200"/>
      <w:jc w:val="center"/>
    </w:pPr>
    <w:rPr>
      <w:sz w:val="20"/>
      <w:szCs w:val="20"/>
    </w:rPr>
  </w:style>
  <w:style w:type="paragraph" w:customStyle="1" w:styleId="ParaAttribute17">
    <w:name w:val="ParaAttribute17"/>
    <w:uiPriority w:val="99"/>
    <w:rsid w:val="00090D2A"/>
    <w:pPr>
      <w:keepNext/>
      <w:wordWrap w:val="0"/>
      <w:spacing w:before="240" w:after="60"/>
    </w:pPr>
    <w:rPr>
      <w:sz w:val="20"/>
      <w:szCs w:val="20"/>
    </w:rPr>
  </w:style>
  <w:style w:type="paragraph" w:customStyle="1" w:styleId="ParaAttribute18">
    <w:name w:val="ParaAttribute18"/>
    <w:uiPriority w:val="99"/>
    <w:rsid w:val="00090D2A"/>
    <w:pPr>
      <w:keepNext/>
      <w:wordWrap w:val="0"/>
      <w:spacing w:before="240" w:after="60"/>
      <w:jc w:val="center"/>
    </w:pPr>
    <w:rPr>
      <w:sz w:val="20"/>
      <w:szCs w:val="20"/>
    </w:rPr>
  </w:style>
  <w:style w:type="paragraph" w:customStyle="1" w:styleId="ParaAttribute19">
    <w:name w:val="ParaAttribute19"/>
    <w:uiPriority w:val="99"/>
    <w:rsid w:val="00090D2A"/>
    <w:pPr>
      <w:widowControl w:val="0"/>
      <w:wordWrap w:val="0"/>
      <w:spacing w:after="200" w:line="252" w:lineRule="exact"/>
      <w:ind w:left="102"/>
    </w:pPr>
    <w:rPr>
      <w:sz w:val="20"/>
      <w:szCs w:val="20"/>
    </w:rPr>
  </w:style>
  <w:style w:type="paragraph" w:customStyle="1" w:styleId="ParaAttribute20">
    <w:name w:val="ParaAttribute20"/>
    <w:uiPriority w:val="99"/>
    <w:rsid w:val="00090D2A"/>
    <w:pPr>
      <w:widowControl w:val="0"/>
      <w:wordWrap w:val="0"/>
      <w:spacing w:after="200"/>
      <w:jc w:val="center"/>
    </w:pPr>
    <w:rPr>
      <w:sz w:val="20"/>
      <w:szCs w:val="20"/>
    </w:rPr>
  </w:style>
  <w:style w:type="paragraph" w:customStyle="1" w:styleId="ParaAttribute21">
    <w:name w:val="ParaAttribute21"/>
    <w:uiPriority w:val="99"/>
    <w:rsid w:val="00090D2A"/>
    <w:pPr>
      <w:widowControl w:val="0"/>
      <w:wordWrap w:val="0"/>
      <w:spacing w:after="200" w:line="246" w:lineRule="exact"/>
    </w:pPr>
    <w:rPr>
      <w:sz w:val="20"/>
      <w:szCs w:val="20"/>
    </w:rPr>
  </w:style>
  <w:style w:type="paragraph" w:customStyle="1" w:styleId="ParaAttribute22">
    <w:name w:val="ParaAttribute22"/>
    <w:uiPriority w:val="99"/>
    <w:rsid w:val="00090D2A"/>
    <w:pPr>
      <w:wordWrap w:val="0"/>
    </w:pPr>
    <w:rPr>
      <w:sz w:val="20"/>
      <w:szCs w:val="20"/>
    </w:rPr>
  </w:style>
  <w:style w:type="paragraph" w:customStyle="1" w:styleId="ParaAttribute23">
    <w:name w:val="ParaAttribute23"/>
    <w:uiPriority w:val="99"/>
    <w:rsid w:val="00090D2A"/>
    <w:pPr>
      <w:keepNext/>
      <w:wordWrap w:val="0"/>
      <w:spacing w:before="240" w:after="200"/>
      <w:jc w:val="center"/>
    </w:pPr>
    <w:rPr>
      <w:sz w:val="20"/>
      <w:szCs w:val="20"/>
    </w:rPr>
  </w:style>
  <w:style w:type="paragraph" w:customStyle="1" w:styleId="ParaAttribute24">
    <w:name w:val="ParaAttribute24"/>
    <w:uiPriority w:val="99"/>
    <w:rsid w:val="00090D2A"/>
    <w:pPr>
      <w:keepNext/>
      <w:wordWrap w:val="0"/>
      <w:spacing w:before="240" w:after="60"/>
      <w:jc w:val="center"/>
    </w:pPr>
    <w:rPr>
      <w:sz w:val="20"/>
      <w:szCs w:val="20"/>
    </w:rPr>
  </w:style>
  <w:style w:type="paragraph" w:customStyle="1" w:styleId="ParaAttribute25">
    <w:name w:val="ParaAttribute25"/>
    <w:uiPriority w:val="99"/>
    <w:rsid w:val="00090D2A"/>
    <w:pPr>
      <w:wordWrap w:val="0"/>
      <w:spacing w:after="200"/>
    </w:pPr>
    <w:rPr>
      <w:sz w:val="20"/>
      <w:szCs w:val="20"/>
    </w:rPr>
  </w:style>
  <w:style w:type="paragraph" w:customStyle="1" w:styleId="ParaAttribute26">
    <w:name w:val="ParaAttribute26"/>
    <w:uiPriority w:val="99"/>
    <w:rsid w:val="00090D2A"/>
    <w:pPr>
      <w:widowControl w:val="0"/>
      <w:wordWrap w:val="0"/>
      <w:spacing w:before="32"/>
    </w:pPr>
    <w:rPr>
      <w:sz w:val="20"/>
      <w:szCs w:val="20"/>
    </w:rPr>
  </w:style>
  <w:style w:type="paragraph" w:customStyle="1" w:styleId="ParaAttribute27">
    <w:name w:val="ParaAttribute27"/>
    <w:uiPriority w:val="99"/>
    <w:rsid w:val="00090D2A"/>
    <w:pPr>
      <w:widowControl w:val="0"/>
      <w:wordWrap w:val="0"/>
      <w:spacing w:before="32"/>
    </w:pPr>
    <w:rPr>
      <w:sz w:val="20"/>
      <w:szCs w:val="20"/>
    </w:rPr>
  </w:style>
  <w:style w:type="paragraph" w:customStyle="1" w:styleId="ParaAttribute28">
    <w:name w:val="ParaAttribute28"/>
    <w:uiPriority w:val="99"/>
    <w:rsid w:val="00090D2A"/>
    <w:pPr>
      <w:wordWrap w:val="0"/>
      <w:spacing w:after="200"/>
      <w:ind w:left="-578"/>
    </w:pPr>
    <w:rPr>
      <w:sz w:val="20"/>
      <w:szCs w:val="20"/>
    </w:rPr>
  </w:style>
  <w:style w:type="paragraph" w:customStyle="1" w:styleId="ParaAttribute29">
    <w:name w:val="ParaAttribute29"/>
    <w:uiPriority w:val="99"/>
    <w:rsid w:val="00090D2A"/>
    <w:pPr>
      <w:wordWrap w:val="0"/>
      <w:spacing w:after="200"/>
    </w:pPr>
    <w:rPr>
      <w:sz w:val="20"/>
      <w:szCs w:val="20"/>
    </w:rPr>
  </w:style>
  <w:style w:type="paragraph" w:customStyle="1" w:styleId="ParaAttribute30">
    <w:name w:val="ParaAttribute30"/>
    <w:uiPriority w:val="99"/>
    <w:rsid w:val="00090D2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wordWrap w:val="0"/>
      <w:spacing w:after="200"/>
    </w:pPr>
    <w:rPr>
      <w:sz w:val="20"/>
      <w:szCs w:val="20"/>
    </w:rPr>
  </w:style>
  <w:style w:type="paragraph" w:customStyle="1" w:styleId="ParaAttribute31">
    <w:name w:val="ParaAttribute31"/>
    <w:uiPriority w:val="99"/>
    <w:rsid w:val="00090D2A"/>
    <w:pPr>
      <w:widowControl w:val="0"/>
      <w:wordWrap w:val="0"/>
    </w:pPr>
    <w:rPr>
      <w:sz w:val="20"/>
      <w:szCs w:val="20"/>
    </w:rPr>
  </w:style>
  <w:style w:type="paragraph" w:customStyle="1" w:styleId="ParaAttribute32">
    <w:name w:val="ParaAttribute32"/>
    <w:uiPriority w:val="99"/>
    <w:rsid w:val="00090D2A"/>
    <w:pPr>
      <w:widowControl w:val="0"/>
      <w:wordWrap w:val="0"/>
      <w:spacing w:before="2" w:line="280" w:lineRule="exact"/>
    </w:pPr>
    <w:rPr>
      <w:sz w:val="20"/>
      <w:szCs w:val="20"/>
    </w:rPr>
  </w:style>
  <w:style w:type="paragraph" w:customStyle="1" w:styleId="ParaAttribute33">
    <w:name w:val="ParaAttribute33"/>
    <w:uiPriority w:val="99"/>
    <w:rsid w:val="00090D2A"/>
    <w:pPr>
      <w:keepNext/>
      <w:widowControl w:val="0"/>
      <w:wordWrap w:val="0"/>
    </w:pPr>
    <w:rPr>
      <w:sz w:val="20"/>
      <w:szCs w:val="20"/>
    </w:rPr>
  </w:style>
  <w:style w:type="paragraph" w:customStyle="1" w:styleId="ParaAttribute34">
    <w:name w:val="ParaAttribute34"/>
    <w:uiPriority w:val="99"/>
    <w:rsid w:val="00090D2A"/>
    <w:pPr>
      <w:keepNext/>
      <w:widowControl w:val="0"/>
      <w:wordWrap w:val="0"/>
      <w:ind w:firstLine="720"/>
    </w:pPr>
    <w:rPr>
      <w:sz w:val="20"/>
      <w:szCs w:val="20"/>
    </w:rPr>
  </w:style>
  <w:style w:type="paragraph" w:customStyle="1" w:styleId="ParaAttribute35">
    <w:name w:val="ParaAttribute35"/>
    <w:uiPriority w:val="99"/>
    <w:rsid w:val="00090D2A"/>
    <w:pPr>
      <w:widowControl w:val="0"/>
      <w:tabs>
        <w:tab w:val="left" w:pos="720"/>
      </w:tabs>
      <w:wordWrap w:val="0"/>
      <w:spacing w:after="120"/>
      <w:ind w:left="720" w:hanging="360"/>
    </w:pPr>
    <w:rPr>
      <w:sz w:val="20"/>
      <w:szCs w:val="20"/>
    </w:rPr>
  </w:style>
  <w:style w:type="paragraph" w:customStyle="1" w:styleId="ParaAttribute36">
    <w:name w:val="ParaAttribute36"/>
    <w:uiPriority w:val="99"/>
    <w:rsid w:val="00090D2A"/>
    <w:pPr>
      <w:wordWrap w:val="0"/>
      <w:spacing w:after="120"/>
    </w:pPr>
    <w:rPr>
      <w:sz w:val="20"/>
      <w:szCs w:val="20"/>
    </w:rPr>
  </w:style>
  <w:style w:type="paragraph" w:customStyle="1" w:styleId="ParaAttribute37">
    <w:name w:val="ParaAttribute37"/>
    <w:uiPriority w:val="99"/>
    <w:rsid w:val="00090D2A"/>
    <w:pPr>
      <w:wordWrap w:val="0"/>
      <w:spacing w:before="240" w:after="60"/>
    </w:pPr>
    <w:rPr>
      <w:sz w:val="20"/>
      <w:szCs w:val="20"/>
    </w:rPr>
  </w:style>
  <w:style w:type="paragraph" w:customStyle="1" w:styleId="ParaAttribute38">
    <w:name w:val="ParaAttribute38"/>
    <w:uiPriority w:val="99"/>
    <w:rsid w:val="00090D2A"/>
    <w:pPr>
      <w:widowControl w:val="0"/>
      <w:wordWrap w:val="0"/>
    </w:pPr>
    <w:rPr>
      <w:sz w:val="20"/>
      <w:szCs w:val="20"/>
    </w:rPr>
  </w:style>
  <w:style w:type="paragraph" w:customStyle="1" w:styleId="ParaAttribute39">
    <w:name w:val="ParaAttribute39"/>
    <w:uiPriority w:val="99"/>
    <w:rsid w:val="00090D2A"/>
    <w:pPr>
      <w:widowControl w:val="0"/>
      <w:wordWrap w:val="0"/>
    </w:pPr>
    <w:rPr>
      <w:sz w:val="20"/>
      <w:szCs w:val="20"/>
    </w:rPr>
  </w:style>
  <w:style w:type="paragraph" w:customStyle="1" w:styleId="ParaAttribute40">
    <w:name w:val="ParaAttribute40"/>
    <w:uiPriority w:val="99"/>
    <w:rsid w:val="00090D2A"/>
    <w:pPr>
      <w:widowControl w:val="0"/>
      <w:wordWrap w:val="0"/>
    </w:pPr>
    <w:rPr>
      <w:sz w:val="20"/>
      <w:szCs w:val="20"/>
    </w:rPr>
  </w:style>
  <w:style w:type="paragraph" w:customStyle="1" w:styleId="ParaAttribute41">
    <w:name w:val="ParaAttribute41"/>
    <w:uiPriority w:val="99"/>
    <w:rsid w:val="00090D2A"/>
    <w:pPr>
      <w:widowControl w:val="0"/>
      <w:wordWrap w:val="0"/>
    </w:pPr>
    <w:rPr>
      <w:sz w:val="20"/>
      <w:szCs w:val="20"/>
    </w:rPr>
  </w:style>
  <w:style w:type="paragraph" w:customStyle="1" w:styleId="ParaAttribute42">
    <w:name w:val="ParaAttribute42"/>
    <w:uiPriority w:val="99"/>
    <w:rsid w:val="00090D2A"/>
    <w:pPr>
      <w:widowControl w:val="0"/>
      <w:wordWrap w:val="0"/>
    </w:pPr>
    <w:rPr>
      <w:sz w:val="20"/>
      <w:szCs w:val="20"/>
    </w:rPr>
  </w:style>
  <w:style w:type="paragraph" w:customStyle="1" w:styleId="ParaAttribute43">
    <w:name w:val="ParaAttribute43"/>
    <w:uiPriority w:val="99"/>
    <w:rsid w:val="00090D2A"/>
    <w:pPr>
      <w:widowControl w:val="0"/>
      <w:wordWrap w:val="0"/>
    </w:pPr>
    <w:rPr>
      <w:sz w:val="20"/>
      <w:szCs w:val="20"/>
    </w:rPr>
  </w:style>
  <w:style w:type="character" w:customStyle="1" w:styleId="CharAttribute0">
    <w:name w:val="CharAttribute0"/>
    <w:uiPriority w:val="99"/>
    <w:rsid w:val="00090D2A"/>
    <w:rPr>
      <w:rFonts w:ascii="Malgun Gothic" w:eastAsia="Malgun Gothic"/>
      <w:color w:val="000080"/>
      <w:spacing w:val="5"/>
      <w:sz w:val="52"/>
    </w:rPr>
  </w:style>
  <w:style w:type="character" w:customStyle="1" w:styleId="CharAttribute1">
    <w:name w:val="CharAttribute1"/>
    <w:uiPriority w:val="99"/>
    <w:rsid w:val="00090D2A"/>
    <w:rPr>
      <w:rFonts w:ascii="Arial" w:eastAsia="Times New Roman"/>
      <w:b/>
      <w:color w:val="000080"/>
      <w:spacing w:val="1"/>
      <w:sz w:val="27"/>
    </w:rPr>
  </w:style>
  <w:style w:type="character" w:customStyle="1" w:styleId="CharAttribute2">
    <w:name w:val="CharAttribute2"/>
    <w:uiPriority w:val="99"/>
    <w:rsid w:val="00090D2A"/>
    <w:rPr>
      <w:rFonts w:ascii="Arial" w:eastAsia="Times New Roman"/>
      <w:b/>
      <w:color w:val="000080"/>
      <w:spacing w:val="5"/>
      <w:sz w:val="27"/>
    </w:rPr>
  </w:style>
  <w:style w:type="character" w:customStyle="1" w:styleId="CharAttribute3">
    <w:name w:val="CharAttribute3"/>
    <w:uiPriority w:val="99"/>
    <w:rsid w:val="00090D2A"/>
    <w:rPr>
      <w:rFonts w:ascii="Arial" w:eastAsia="Times New Roman"/>
      <w:b/>
      <w:color w:val="000080"/>
      <w:spacing w:val="-2"/>
      <w:sz w:val="27"/>
    </w:rPr>
  </w:style>
  <w:style w:type="character" w:customStyle="1" w:styleId="CharAttribute4">
    <w:name w:val="CharAttribute4"/>
    <w:uiPriority w:val="99"/>
    <w:rsid w:val="00090D2A"/>
    <w:rPr>
      <w:rFonts w:ascii="Arial" w:eastAsia="Times New Roman"/>
      <w:b/>
      <w:color w:val="000080"/>
      <w:sz w:val="27"/>
    </w:rPr>
  </w:style>
  <w:style w:type="character" w:customStyle="1" w:styleId="CharAttribute5">
    <w:name w:val="CharAttribute5"/>
    <w:uiPriority w:val="99"/>
    <w:rsid w:val="00090D2A"/>
    <w:rPr>
      <w:rFonts w:ascii="Arial" w:eastAsia="Times New Roman"/>
      <w:b/>
      <w:color w:val="000080"/>
      <w:spacing w:val="-4"/>
      <w:sz w:val="27"/>
    </w:rPr>
  </w:style>
  <w:style w:type="character" w:customStyle="1" w:styleId="CharAttribute6">
    <w:name w:val="CharAttribute6"/>
    <w:uiPriority w:val="99"/>
    <w:rsid w:val="00090D2A"/>
    <w:rPr>
      <w:rFonts w:ascii="Arial Narrow" w:eastAsia="Times New Roman"/>
      <w:sz w:val="32"/>
    </w:rPr>
  </w:style>
  <w:style w:type="character" w:customStyle="1" w:styleId="CharAttribute7">
    <w:name w:val="CharAttribute7"/>
    <w:uiPriority w:val="99"/>
    <w:rsid w:val="00090D2A"/>
    <w:rPr>
      <w:rFonts w:ascii="Arial Narrow" w:eastAsia="Times New Roman"/>
      <w:b/>
      <w:sz w:val="32"/>
      <w:u w:val="single"/>
    </w:rPr>
  </w:style>
  <w:style w:type="character" w:customStyle="1" w:styleId="CharAttribute8">
    <w:name w:val="CharAttribute8"/>
    <w:uiPriority w:val="99"/>
    <w:rsid w:val="00090D2A"/>
    <w:rPr>
      <w:rFonts w:ascii="Arial Narrow" w:eastAsia="Times New Roman"/>
      <w:sz w:val="32"/>
    </w:rPr>
  </w:style>
  <w:style w:type="character" w:customStyle="1" w:styleId="CharAttribute9">
    <w:name w:val="CharAttribute9"/>
    <w:uiPriority w:val="99"/>
    <w:rsid w:val="00090D2A"/>
    <w:rPr>
      <w:rFonts w:ascii="Arial Narrow" w:eastAsia="Times New Roman"/>
      <w:color w:val="0000FF"/>
      <w:sz w:val="32"/>
      <w:u w:val="single"/>
    </w:rPr>
  </w:style>
  <w:style w:type="character" w:customStyle="1" w:styleId="CharAttribute10">
    <w:name w:val="CharAttribute10"/>
    <w:uiPriority w:val="99"/>
    <w:rsid w:val="00090D2A"/>
    <w:rPr>
      <w:rFonts w:ascii="Times New Roman" w:eastAsia="Times New Roman"/>
    </w:rPr>
  </w:style>
  <w:style w:type="character" w:customStyle="1" w:styleId="CharAttribute11">
    <w:name w:val="CharAttribute11"/>
    <w:uiPriority w:val="99"/>
    <w:rsid w:val="00090D2A"/>
    <w:rPr>
      <w:rFonts w:ascii="Arial Narrow" w:eastAsia="Times New Roman"/>
      <w:color w:val="0000FF"/>
      <w:sz w:val="32"/>
      <w:u w:val="single"/>
    </w:rPr>
  </w:style>
  <w:style w:type="character" w:customStyle="1" w:styleId="CharAttribute12">
    <w:name w:val="CharAttribute12"/>
    <w:uiPriority w:val="99"/>
    <w:rsid w:val="00090D2A"/>
    <w:rPr>
      <w:rFonts w:ascii="Arial Narrow" w:eastAsia="Times New Roman"/>
      <w:sz w:val="32"/>
    </w:rPr>
  </w:style>
  <w:style w:type="character" w:customStyle="1" w:styleId="CharAttribute13">
    <w:name w:val="CharAttribute13"/>
    <w:uiPriority w:val="99"/>
    <w:rsid w:val="00090D2A"/>
    <w:rPr>
      <w:rFonts w:ascii="Cambria" w:eastAsia="Times New Roman"/>
      <w:sz w:val="32"/>
    </w:rPr>
  </w:style>
  <w:style w:type="character" w:customStyle="1" w:styleId="CharAttribute14">
    <w:name w:val="CharAttribute14"/>
    <w:uiPriority w:val="99"/>
    <w:rsid w:val="00090D2A"/>
    <w:rPr>
      <w:rFonts w:ascii="Cambria" w:eastAsia="Times New Roman"/>
      <w:sz w:val="32"/>
    </w:rPr>
  </w:style>
  <w:style w:type="character" w:customStyle="1" w:styleId="CharAttribute15">
    <w:name w:val="CharAttribute15"/>
    <w:uiPriority w:val="99"/>
    <w:rsid w:val="00090D2A"/>
    <w:rPr>
      <w:rFonts w:ascii="Cambria" w:eastAsia="Times New Roman"/>
      <w:sz w:val="32"/>
    </w:rPr>
  </w:style>
  <w:style w:type="character" w:customStyle="1" w:styleId="CharAttribute16">
    <w:name w:val="CharAttribute16"/>
    <w:uiPriority w:val="99"/>
    <w:rsid w:val="00090D2A"/>
    <w:rPr>
      <w:rFonts w:ascii="Cambria" w:eastAsia="Times New Roman"/>
      <w:b/>
      <w:sz w:val="32"/>
    </w:rPr>
  </w:style>
  <w:style w:type="character" w:customStyle="1" w:styleId="CharAttribute17">
    <w:name w:val="CharAttribute17"/>
    <w:uiPriority w:val="99"/>
    <w:rsid w:val="00090D2A"/>
    <w:rPr>
      <w:rFonts w:ascii="Cambria" w:eastAsia="Times New Roman"/>
      <w:b/>
      <w:sz w:val="32"/>
      <w:u w:val="single"/>
    </w:rPr>
  </w:style>
  <w:style w:type="character" w:customStyle="1" w:styleId="CharAttribute18">
    <w:name w:val="CharAttribute18"/>
    <w:uiPriority w:val="99"/>
    <w:rsid w:val="00090D2A"/>
    <w:rPr>
      <w:rFonts w:ascii="Times New Roman" w:eastAsia="Times New Roman"/>
      <w:sz w:val="32"/>
    </w:rPr>
  </w:style>
  <w:style w:type="character" w:customStyle="1" w:styleId="CharAttribute19">
    <w:name w:val="CharAttribute19"/>
    <w:uiPriority w:val="99"/>
    <w:rsid w:val="00090D2A"/>
    <w:rPr>
      <w:rFonts w:ascii="Times New Roman" w:eastAsia="Times New Roman"/>
      <w:sz w:val="32"/>
    </w:rPr>
  </w:style>
  <w:style w:type="character" w:customStyle="1" w:styleId="CharAttribute20">
    <w:name w:val="CharAttribute20"/>
    <w:uiPriority w:val="99"/>
    <w:rsid w:val="00090D2A"/>
    <w:rPr>
      <w:rFonts w:ascii="Cambria" w:eastAsia="Times New Roman"/>
      <w:b/>
      <w:sz w:val="28"/>
    </w:rPr>
  </w:style>
  <w:style w:type="character" w:customStyle="1" w:styleId="CharAttribute21">
    <w:name w:val="CharAttribute21"/>
    <w:uiPriority w:val="99"/>
    <w:rsid w:val="00090D2A"/>
    <w:rPr>
      <w:rFonts w:ascii="Cambria" w:eastAsia="Times New Roman"/>
      <w:b/>
      <w:sz w:val="28"/>
    </w:rPr>
  </w:style>
  <w:style w:type="character" w:customStyle="1" w:styleId="CharAttribute22">
    <w:name w:val="CharAttribute22"/>
    <w:uiPriority w:val="99"/>
    <w:rsid w:val="00090D2A"/>
    <w:rPr>
      <w:rFonts w:ascii="Times New Roman" w:eastAsia="Times New Roman"/>
      <w:b/>
      <w:spacing w:val="2"/>
      <w:sz w:val="22"/>
    </w:rPr>
  </w:style>
  <w:style w:type="character" w:customStyle="1" w:styleId="CharAttribute23">
    <w:name w:val="CharAttribute23"/>
    <w:uiPriority w:val="99"/>
    <w:rsid w:val="00090D2A"/>
    <w:rPr>
      <w:rFonts w:ascii="Times New Roman" w:eastAsia="Times New Roman"/>
      <w:b/>
      <w:spacing w:val="2"/>
      <w:sz w:val="22"/>
    </w:rPr>
  </w:style>
  <w:style w:type="character" w:customStyle="1" w:styleId="CharAttribute24">
    <w:name w:val="CharAttribute24"/>
    <w:uiPriority w:val="99"/>
    <w:rsid w:val="00090D2A"/>
    <w:rPr>
      <w:rFonts w:ascii="Calibri" w:eastAsia="Times New Roman"/>
      <w:b/>
      <w:sz w:val="32"/>
    </w:rPr>
  </w:style>
  <w:style w:type="character" w:customStyle="1" w:styleId="CharAttribute25">
    <w:name w:val="CharAttribute25"/>
    <w:uiPriority w:val="99"/>
    <w:rsid w:val="00090D2A"/>
    <w:rPr>
      <w:rFonts w:ascii="Calibri" w:eastAsia="Batang"/>
      <w:b/>
      <w:sz w:val="32"/>
    </w:rPr>
  </w:style>
  <w:style w:type="character" w:customStyle="1" w:styleId="CharAttribute26">
    <w:name w:val="CharAttribute26"/>
    <w:uiPriority w:val="99"/>
    <w:rsid w:val="00090D2A"/>
    <w:rPr>
      <w:rFonts w:ascii="Times New Roman" w:eastAsia="Times New Roman"/>
      <w:b/>
      <w:spacing w:val="1"/>
      <w:sz w:val="22"/>
    </w:rPr>
  </w:style>
  <w:style w:type="character" w:customStyle="1" w:styleId="CharAttribute27">
    <w:name w:val="CharAttribute27"/>
    <w:uiPriority w:val="99"/>
    <w:rsid w:val="00090D2A"/>
    <w:rPr>
      <w:rFonts w:ascii="Times New Roman" w:eastAsia="Times New Roman"/>
      <w:b/>
      <w:sz w:val="22"/>
    </w:rPr>
  </w:style>
  <w:style w:type="character" w:customStyle="1" w:styleId="CharAttribute28">
    <w:name w:val="CharAttribute28"/>
    <w:uiPriority w:val="99"/>
    <w:rsid w:val="00090D2A"/>
    <w:rPr>
      <w:rFonts w:ascii="Times New Roman" w:eastAsia="Times New Roman"/>
      <w:b/>
      <w:spacing w:val="-2"/>
      <w:sz w:val="22"/>
    </w:rPr>
  </w:style>
  <w:style w:type="character" w:customStyle="1" w:styleId="CharAttribute29">
    <w:name w:val="CharAttribute29"/>
    <w:uiPriority w:val="99"/>
    <w:rsid w:val="00090D2A"/>
    <w:rPr>
      <w:rFonts w:ascii="Times New Roman" w:eastAsia="Times New Roman"/>
      <w:b/>
      <w:sz w:val="22"/>
    </w:rPr>
  </w:style>
  <w:style w:type="character" w:customStyle="1" w:styleId="CharAttribute30">
    <w:name w:val="CharAttribute30"/>
    <w:uiPriority w:val="99"/>
    <w:rsid w:val="00090D2A"/>
    <w:rPr>
      <w:rFonts w:ascii="Times New Roman" w:eastAsia="Times New Roman"/>
      <w:b/>
      <w:spacing w:val="-3"/>
      <w:sz w:val="22"/>
    </w:rPr>
  </w:style>
  <w:style w:type="character" w:customStyle="1" w:styleId="CharAttribute31">
    <w:name w:val="CharAttribute31"/>
    <w:uiPriority w:val="99"/>
    <w:rsid w:val="00090D2A"/>
    <w:rPr>
      <w:rFonts w:ascii="Times New Roman" w:eastAsia="Times New Roman"/>
      <w:b/>
      <w:sz w:val="28"/>
    </w:rPr>
  </w:style>
  <w:style w:type="character" w:customStyle="1" w:styleId="CharAttribute32">
    <w:name w:val="CharAttribute32"/>
    <w:uiPriority w:val="99"/>
    <w:rsid w:val="00090D2A"/>
    <w:rPr>
      <w:rFonts w:ascii="Times New Roman" w:eastAsia="Times New Roman"/>
      <w:b/>
      <w:sz w:val="28"/>
    </w:rPr>
  </w:style>
  <w:style w:type="character" w:customStyle="1" w:styleId="CharAttribute33">
    <w:name w:val="CharAttribute33"/>
    <w:uiPriority w:val="99"/>
    <w:rsid w:val="00090D2A"/>
    <w:rPr>
      <w:rFonts w:ascii="Times New Roman" w:eastAsia="Times New Roman"/>
      <w:spacing w:val="2"/>
      <w:sz w:val="22"/>
    </w:rPr>
  </w:style>
  <w:style w:type="character" w:customStyle="1" w:styleId="CharAttribute34">
    <w:name w:val="CharAttribute34"/>
    <w:uiPriority w:val="99"/>
    <w:rsid w:val="00090D2A"/>
    <w:rPr>
      <w:rFonts w:ascii="Times New Roman" w:eastAsia="Times New Roman"/>
      <w:b/>
      <w:spacing w:val="2"/>
      <w:sz w:val="28"/>
    </w:rPr>
  </w:style>
  <w:style w:type="character" w:customStyle="1" w:styleId="CharAttribute35">
    <w:name w:val="CharAttribute35"/>
    <w:uiPriority w:val="99"/>
    <w:rsid w:val="00090D2A"/>
    <w:rPr>
      <w:rFonts w:ascii="Calibri" w:eastAsia="Times New Roman"/>
      <w:sz w:val="24"/>
    </w:rPr>
  </w:style>
  <w:style w:type="character" w:customStyle="1" w:styleId="CharAttribute36">
    <w:name w:val="CharAttribute36"/>
    <w:uiPriority w:val="99"/>
    <w:rsid w:val="00090D2A"/>
    <w:rPr>
      <w:rFonts w:ascii="Calibri" w:eastAsia="Times New Roman"/>
      <w:b/>
      <w:sz w:val="24"/>
    </w:rPr>
  </w:style>
  <w:style w:type="character" w:customStyle="1" w:styleId="CharAttribute37">
    <w:name w:val="CharAttribute37"/>
    <w:uiPriority w:val="99"/>
    <w:rsid w:val="00090D2A"/>
    <w:rPr>
      <w:rFonts w:ascii="Calibri" w:eastAsia="Batang"/>
      <w:b/>
      <w:sz w:val="24"/>
    </w:rPr>
  </w:style>
  <w:style w:type="character" w:customStyle="1" w:styleId="CharAttribute38">
    <w:name w:val="CharAttribute38"/>
    <w:uiPriority w:val="99"/>
    <w:rsid w:val="00090D2A"/>
    <w:rPr>
      <w:rFonts w:ascii="Times New Roman" w:eastAsia="Times New Roman"/>
      <w:b/>
      <w:sz w:val="22"/>
    </w:rPr>
  </w:style>
  <w:style w:type="character" w:customStyle="1" w:styleId="CharAttribute39">
    <w:name w:val="CharAttribute39"/>
    <w:uiPriority w:val="99"/>
    <w:rsid w:val="00090D2A"/>
    <w:rPr>
      <w:rFonts w:ascii="Times New Roman" w:eastAsia="Batang"/>
      <w:b/>
      <w:sz w:val="22"/>
    </w:rPr>
  </w:style>
  <w:style w:type="character" w:customStyle="1" w:styleId="CharAttribute40">
    <w:name w:val="CharAttribute40"/>
    <w:uiPriority w:val="99"/>
    <w:rsid w:val="00090D2A"/>
    <w:rPr>
      <w:rFonts w:ascii="Times New Roman" w:eastAsia="Batang"/>
      <w:b/>
      <w:sz w:val="28"/>
    </w:rPr>
  </w:style>
  <w:style w:type="character" w:customStyle="1" w:styleId="CharAttribute41">
    <w:name w:val="CharAttribute41"/>
    <w:uiPriority w:val="99"/>
    <w:rsid w:val="00090D2A"/>
    <w:rPr>
      <w:rFonts w:ascii="Calibri" w:eastAsia="Batang"/>
      <w:b/>
      <w:sz w:val="32"/>
      <w:u w:val="single"/>
    </w:rPr>
  </w:style>
  <w:style w:type="character" w:customStyle="1" w:styleId="CharAttribute42">
    <w:name w:val="CharAttribute42"/>
    <w:uiPriority w:val="99"/>
    <w:rsid w:val="00090D2A"/>
    <w:rPr>
      <w:rFonts w:ascii="Calibri" w:eastAsia="Times New Roman"/>
      <w:b/>
      <w:sz w:val="28"/>
    </w:rPr>
  </w:style>
  <w:style w:type="character" w:customStyle="1" w:styleId="CharAttribute43">
    <w:name w:val="CharAttribute43"/>
    <w:uiPriority w:val="99"/>
    <w:rsid w:val="00090D2A"/>
    <w:rPr>
      <w:rFonts w:ascii="Calibri" w:eastAsia="Batang"/>
      <w:b/>
      <w:sz w:val="28"/>
    </w:rPr>
  </w:style>
  <w:style w:type="character" w:customStyle="1" w:styleId="CharAttribute44">
    <w:name w:val="CharAttribute44"/>
    <w:uiPriority w:val="99"/>
    <w:rsid w:val="00090D2A"/>
    <w:rPr>
      <w:rFonts w:ascii="Calibri" w:eastAsia="Times New Roman"/>
      <w:sz w:val="22"/>
    </w:rPr>
  </w:style>
  <w:style w:type="character" w:customStyle="1" w:styleId="CharAttribute45">
    <w:name w:val="CharAttribute45"/>
    <w:uiPriority w:val="99"/>
    <w:rsid w:val="00090D2A"/>
    <w:rPr>
      <w:rFonts w:ascii="Times New Roman" w:eastAsia="Times New Roman"/>
      <w:sz w:val="24"/>
    </w:rPr>
  </w:style>
  <w:style w:type="character" w:customStyle="1" w:styleId="CharAttribute46">
    <w:name w:val="CharAttribute46"/>
    <w:uiPriority w:val="99"/>
    <w:rsid w:val="00090D2A"/>
    <w:rPr>
      <w:rFonts w:ascii="Calibri Light" w:eastAsia="Times New Roman"/>
      <w:b/>
      <w:sz w:val="28"/>
    </w:rPr>
  </w:style>
  <w:style w:type="character" w:customStyle="1" w:styleId="CharAttribute47">
    <w:name w:val="CharAttribute47"/>
    <w:uiPriority w:val="99"/>
    <w:rsid w:val="00090D2A"/>
    <w:rPr>
      <w:rFonts w:ascii="Calibri" w:eastAsia="Times New Roman"/>
      <w:sz w:val="32"/>
    </w:rPr>
  </w:style>
  <w:style w:type="character" w:customStyle="1" w:styleId="CharAttribute48">
    <w:name w:val="CharAttribute48"/>
    <w:uiPriority w:val="99"/>
    <w:rsid w:val="00090D2A"/>
    <w:rPr>
      <w:rFonts w:ascii="Calibri" w:eastAsia="Times New Roman"/>
      <w:b/>
      <w:sz w:val="32"/>
    </w:rPr>
  </w:style>
  <w:style w:type="character" w:customStyle="1" w:styleId="CharAttribute49">
    <w:name w:val="CharAttribute49"/>
    <w:uiPriority w:val="99"/>
    <w:rsid w:val="00090D2A"/>
    <w:rPr>
      <w:rFonts w:ascii="Calibri" w:eastAsia="Times New Roman"/>
      <w:sz w:val="28"/>
    </w:rPr>
  </w:style>
  <w:style w:type="character" w:customStyle="1" w:styleId="CharAttribute50">
    <w:name w:val="CharAttribute50"/>
    <w:uiPriority w:val="99"/>
    <w:rsid w:val="00090D2A"/>
    <w:rPr>
      <w:rFonts w:ascii="Times New Roman" w:eastAsia="Times New Roman"/>
    </w:rPr>
  </w:style>
  <w:style w:type="character" w:customStyle="1" w:styleId="CharAttribute51">
    <w:name w:val="CharAttribute51"/>
    <w:uiPriority w:val="99"/>
    <w:rsid w:val="00090D2A"/>
    <w:rPr>
      <w:rFonts w:ascii="Malgun Gothic" w:eastAsia="Malgun Gothic"/>
      <w:color w:val="000080"/>
      <w:spacing w:val="5"/>
      <w:sz w:val="52"/>
    </w:rPr>
  </w:style>
  <w:style w:type="character" w:customStyle="1" w:styleId="CharAttribute52">
    <w:name w:val="CharAttribute52"/>
    <w:uiPriority w:val="99"/>
    <w:rsid w:val="00090D2A"/>
    <w:rPr>
      <w:rFonts w:ascii="Times New Roman" w:eastAsia="Times New Roman"/>
      <w:b/>
      <w:sz w:val="32"/>
      <w:u w:val="single"/>
    </w:rPr>
  </w:style>
  <w:style w:type="character" w:customStyle="1" w:styleId="CharAttribute53">
    <w:name w:val="CharAttribute53"/>
    <w:uiPriority w:val="99"/>
    <w:rsid w:val="00090D2A"/>
    <w:rPr>
      <w:rFonts w:ascii="Cambria" w:eastAsia="Times New Roman"/>
      <w:b/>
      <w:sz w:val="32"/>
    </w:rPr>
  </w:style>
  <w:style w:type="character" w:customStyle="1" w:styleId="CharAttribute54">
    <w:name w:val="CharAttribute54"/>
    <w:uiPriority w:val="99"/>
    <w:rsid w:val="00090D2A"/>
    <w:rPr>
      <w:rFonts w:ascii="Cambria" w:eastAsia="Times New Roman"/>
      <w:sz w:val="28"/>
    </w:rPr>
  </w:style>
  <w:style w:type="character" w:customStyle="1" w:styleId="CharAttribute55">
    <w:name w:val="CharAttribute55"/>
    <w:uiPriority w:val="99"/>
    <w:rsid w:val="00090D2A"/>
    <w:rPr>
      <w:rFonts w:ascii="Times New Roman" w:eastAsia="Times New Roman"/>
      <w:sz w:val="22"/>
    </w:rPr>
  </w:style>
  <w:style w:type="character" w:customStyle="1" w:styleId="CharAttribute56">
    <w:name w:val="CharAttribute56"/>
    <w:uiPriority w:val="99"/>
    <w:rsid w:val="00090D2A"/>
    <w:rPr>
      <w:rFonts w:ascii="Times New Roman" w:eastAsia="Times New Roman"/>
      <w:sz w:val="28"/>
    </w:rPr>
  </w:style>
  <w:style w:type="character" w:customStyle="1" w:styleId="CharAttribute57">
    <w:name w:val="CharAttribute57"/>
    <w:uiPriority w:val="99"/>
    <w:rsid w:val="00090D2A"/>
    <w:rPr>
      <w:rFonts w:ascii="Times New Roman" w:eastAsia="Times New Roman"/>
      <w:sz w:val="28"/>
    </w:rPr>
  </w:style>
  <w:style w:type="character" w:customStyle="1" w:styleId="CharAttribute58">
    <w:name w:val="CharAttribute58"/>
    <w:uiPriority w:val="99"/>
    <w:rsid w:val="00090D2A"/>
    <w:rPr>
      <w:rFonts w:ascii="Trebuchet MS" w:eastAsia="Times New Roman"/>
      <w:b/>
      <w:sz w:val="32"/>
    </w:rPr>
  </w:style>
  <w:style w:type="character" w:customStyle="1" w:styleId="CharAttribute59">
    <w:name w:val="CharAttribute59"/>
    <w:uiPriority w:val="99"/>
    <w:rsid w:val="00090D2A"/>
    <w:rPr>
      <w:rFonts w:ascii="Trebuchet MS" w:eastAsia="Times New Roman"/>
      <w:b/>
      <w:sz w:val="32"/>
    </w:rPr>
  </w:style>
  <w:style w:type="character" w:customStyle="1" w:styleId="CharAttribute60">
    <w:name w:val="CharAttribute60"/>
    <w:uiPriority w:val="99"/>
    <w:rsid w:val="00090D2A"/>
    <w:rPr>
      <w:rFonts w:ascii="Estrangelo Edessa" w:eastAsia="Times New Roman"/>
      <w:sz w:val="27"/>
    </w:rPr>
  </w:style>
  <w:style w:type="character" w:customStyle="1" w:styleId="CharAttribute61">
    <w:name w:val="CharAttribute61"/>
    <w:uiPriority w:val="99"/>
    <w:rsid w:val="00090D2A"/>
    <w:rPr>
      <w:rFonts w:ascii="Estrangelo Edessa" w:eastAsia="Times New Roman"/>
      <w:sz w:val="27"/>
    </w:rPr>
  </w:style>
  <w:style w:type="character" w:customStyle="1" w:styleId="CharAttribute62">
    <w:name w:val="CharAttribute62"/>
    <w:uiPriority w:val="99"/>
    <w:rsid w:val="00090D2A"/>
    <w:rPr>
      <w:rFonts w:ascii="Batang" w:eastAsia="Batang"/>
      <w:sz w:val="24"/>
    </w:rPr>
  </w:style>
  <w:style w:type="character" w:customStyle="1" w:styleId="CharAttribute63">
    <w:name w:val="CharAttribute63"/>
    <w:uiPriority w:val="99"/>
    <w:rsid w:val="00090D2A"/>
    <w:rPr>
      <w:rFonts w:ascii="Times New Roman" w:eastAsia="Times New Roman"/>
      <w:sz w:val="24"/>
    </w:rPr>
  </w:style>
  <w:style w:type="character" w:customStyle="1" w:styleId="CharAttribute64">
    <w:name w:val="CharAttribute64"/>
    <w:uiPriority w:val="99"/>
    <w:rsid w:val="00090D2A"/>
    <w:rPr>
      <w:rFonts w:ascii="Century Gothic" w:eastAsia="Times New Roman"/>
      <w:b/>
      <w:sz w:val="22"/>
    </w:rPr>
  </w:style>
  <w:style w:type="character" w:customStyle="1" w:styleId="CharAttribute65">
    <w:name w:val="CharAttribute65"/>
    <w:uiPriority w:val="99"/>
    <w:rsid w:val="00090D2A"/>
    <w:rPr>
      <w:rFonts w:ascii="Century Gothic" w:eastAsia="Times New Roman"/>
      <w:b/>
      <w:sz w:val="22"/>
      <w:u w:val="single"/>
    </w:rPr>
  </w:style>
  <w:style w:type="character" w:customStyle="1" w:styleId="CharAttribute66">
    <w:name w:val="CharAttribute66"/>
    <w:uiPriority w:val="99"/>
    <w:rsid w:val="00090D2A"/>
    <w:rPr>
      <w:rFonts w:ascii="Century Gothic" w:eastAsia="Times New Roman"/>
      <w:sz w:val="22"/>
    </w:rPr>
  </w:style>
  <w:style w:type="character" w:customStyle="1" w:styleId="CharAttribute67">
    <w:name w:val="CharAttribute67"/>
    <w:uiPriority w:val="99"/>
    <w:rsid w:val="00090D2A"/>
    <w:rPr>
      <w:rFonts w:ascii="Calibri" w:eastAsia="Times New Roman"/>
      <w:i/>
    </w:rPr>
  </w:style>
  <w:style w:type="character" w:customStyle="1" w:styleId="CharAttribute68">
    <w:name w:val="CharAttribute68"/>
    <w:uiPriority w:val="99"/>
    <w:rsid w:val="00090D2A"/>
    <w:rPr>
      <w:rFonts w:ascii="Symbol" w:eastAsia="Times New Roman"/>
      <w:i/>
      <w:sz w:val="24"/>
    </w:rPr>
  </w:style>
  <w:style w:type="character" w:customStyle="1" w:styleId="CharAttribute69">
    <w:name w:val="CharAttribute69"/>
    <w:uiPriority w:val="99"/>
    <w:rsid w:val="00090D2A"/>
    <w:rPr>
      <w:rFonts w:ascii="Symbol" w:eastAsia="Times New Roman"/>
      <w:i/>
      <w:sz w:val="24"/>
    </w:rPr>
  </w:style>
  <w:style w:type="character" w:customStyle="1" w:styleId="CharAttribute70">
    <w:name w:val="CharAttribute70"/>
    <w:uiPriority w:val="99"/>
    <w:rsid w:val="00090D2A"/>
    <w:rPr>
      <w:rFonts w:ascii="Calibri" w:eastAsia="Batang"/>
      <w:i/>
      <w:sz w:val="24"/>
    </w:rPr>
  </w:style>
  <w:style w:type="character" w:customStyle="1" w:styleId="CharAttribute71">
    <w:name w:val="CharAttribute71"/>
    <w:uiPriority w:val="99"/>
    <w:rsid w:val="00090D2A"/>
    <w:rPr>
      <w:rFonts w:ascii="Symbol" w:eastAsia="Times New Roman"/>
      <w:i/>
      <w:sz w:val="24"/>
    </w:rPr>
  </w:style>
  <w:style w:type="character" w:customStyle="1" w:styleId="CharAttribute72">
    <w:name w:val="CharAttribute72"/>
    <w:uiPriority w:val="99"/>
    <w:rsid w:val="00090D2A"/>
    <w:rPr>
      <w:rFonts w:ascii="Symbol" w:eastAsia="Times New Roman"/>
      <w:i/>
      <w:sz w:val="24"/>
    </w:rPr>
  </w:style>
  <w:style w:type="character" w:customStyle="1" w:styleId="CharAttribute73">
    <w:name w:val="CharAttribute73"/>
    <w:uiPriority w:val="99"/>
    <w:rsid w:val="00090D2A"/>
    <w:rPr>
      <w:rFonts w:ascii="Symbol" w:eastAsia="Times New Roman"/>
      <w:i/>
      <w:sz w:val="24"/>
    </w:rPr>
  </w:style>
  <w:style w:type="character" w:customStyle="1" w:styleId="CharAttribute74">
    <w:name w:val="CharAttribute74"/>
    <w:uiPriority w:val="99"/>
    <w:rsid w:val="00090D2A"/>
    <w:rPr>
      <w:rFonts w:ascii="Calibri" w:eastAsia="Times New Roman"/>
      <w:i/>
      <w:color w:val="0000FF"/>
      <w:sz w:val="16"/>
      <w:u w:val="single"/>
    </w:rPr>
  </w:style>
  <w:style w:type="character" w:customStyle="1" w:styleId="CharAttribute75">
    <w:name w:val="CharAttribute75"/>
    <w:uiPriority w:val="99"/>
    <w:rsid w:val="00090D2A"/>
    <w:rPr>
      <w:rFonts w:ascii="Calibri" w:eastAsia="Times New Roman"/>
      <w:i/>
      <w:sz w:val="24"/>
    </w:rPr>
  </w:style>
  <w:style w:type="character" w:customStyle="1" w:styleId="CharAttribute76">
    <w:name w:val="CharAttribute76"/>
    <w:uiPriority w:val="99"/>
    <w:rsid w:val="00090D2A"/>
    <w:rPr>
      <w:rFonts w:ascii="Calibri" w:eastAsia="Times New Roman"/>
      <w:i/>
      <w:sz w:val="24"/>
    </w:rPr>
  </w:style>
  <w:style w:type="character" w:customStyle="1" w:styleId="CharAttribute77">
    <w:name w:val="CharAttribute77"/>
    <w:uiPriority w:val="99"/>
    <w:rsid w:val="00090D2A"/>
    <w:rPr>
      <w:rFonts w:ascii="Times New Roman" w:eastAsia="Batang"/>
      <w:b/>
      <w:sz w:val="32"/>
      <w:u w:val="single"/>
    </w:rPr>
  </w:style>
  <w:style w:type="character" w:customStyle="1" w:styleId="CharAttribute78">
    <w:name w:val="CharAttribute78"/>
    <w:uiPriority w:val="99"/>
    <w:rsid w:val="00090D2A"/>
    <w:rPr>
      <w:rFonts w:ascii="Times New Roman" w:eastAsia="Batang"/>
      <w:sz w:val="32"/>
      <w:u w:val="single"/>
    </w:rPr>
  </w:style>
  <w:style w:type="character" w:customStyle="1" w:styleId="CharAttribute79">
    <w:name w:val="CharAttribute79"/>
    <w:uiPriority w:val="99"/>
    <w:rsid w:val="00090D2A"/>
    <w:rPr>
      <w:rFonts w:ascii="Times New Roman" w:eastAsia="Batang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hmed.monime@liv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6</Pages>
  <Words>729</Words>
  <Characters>4158</Characters>
  <Application>Microsoft Office Outlook</Application>
  <DocSecurity>0</DocSecurity>
  <Lines>0</Lines>
  <Paragraphs>0</Paragraphs>
  <ScaleCrop>false</ScaleCrop>
  <Company>Digital Computer Services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subject/>
  <dc:creator>Digital Computer Services</dc:creator>
  <cp:keywords/>
  <dc:description/>
  <cp:lastModifiedBy>master</cp:lastModifiedBy>
  <cp:revision>2</cp:revision>
  <dcterms:created xsi:type="dcterms:W3CDTF">2015-01-13T18:29:00Z</dcterms:created>
  <dcterms:modified xsi:type="dcterms:W3CDTF">2015-01-13T18:29:00Z</dcterms:modified>
</cp:coreProperties>
</file>